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rincipal"/>
      </w:tblPr>
      <w:tblGrid>
        <w:gridCol w:w="6204"/>
        <w:gridCol w:w="4452"/>
      </w:tblGrid>
      <w:tr w:rsidR="004A7542" w:rsidRPr="00A85B6F" w14:paraId="23988CB6" w14:textId="77777777" w:rsidTr="00DF38D8">
        <w:trPr>
          <w:trHeight w:val="11588"/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288" w:type="dxa"/>
                <w:right w:w="360" w:type="dxa"/>
              </w:tblCellMar>
              <w:tblLook w:val="04A0" w:firstRow="1" w:lastRow="0" w:firstColumn="1" w:lastColumn="0" w:noHBand="0" w:noVBand="1"/>
              <w:tblDescription w:val="Diseño de tabla de lado izquierdo"/>
            </w:tblPr>
            <w:tblGrid>
              <w:gridCol w:w="6189"/>
            </w:tblGrid>
            <w:tr w:rsidR="004A7542" w:rsidRPr="00A85B6F" w14:paraId="643FCD8F" w14:textId="77777777" w:rsidTr="00346ED4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0" w:type="dxa"/>
                  </w:tcMar>
                </w:tcPr>
                <w:p w14:paraId="375E44D4" w14:textId="77777777" w:rsidR="004A7542" w:rsidRPr="00D06712" w:rsidRDefault="00D06712" w:rsidP="00346ED4">
                  <w:pPr>
                    <w:pStyle w:val="Ttulo1"/>
                    <w:rPr>
                      <w:sz w:val="24"/>
                      <w:szCs w:val="24"/>
                    </w:rPr>
                  </w:pPr>
                  <w:r w:rsidRPr="00D06712">
                    <w:rPr>
                      <w:sz w:val="24"/>
                      <w:szCs w:val="24"/>
                    </w:rPr>
                    <w:t>Instituci</w:t>
                  </w:r>
                  <w:r w:rsidR="00183B19">
                    <w:rPr>
                      <w:sz w:val="24"/>
                      <w:szCs w:val="24"/>
                    </w:rPr>
                    <w:t>ó</w:t>
                  </w:r>
                  <w:r w:rsidRPr="00D06712">
                    <w:rPr>
                      <w:sz w:val="24"/>
                      <w:szCs w:val="24"/>
                    </w:rPr>
                    <w:t>n sin fines de lucro</w:t>
                  </w:r>
                </w:p>
                <w:p w14:paraId="36834020" w14:textId="77777777" w:rsidR="004A7542" w:rsidRPr="00A85B6F" w:rsidRDefault="00D06712" w:rsidP="00D06712">
                  <w:pPr>
                    <w:pStyle w:val="Ttulo2"/>
                  </w:pPr>
                  <w:r>
                    <w:t>Dedicada a la gestión y puesta en marcha de proyectos artísticos y sociales, en beneficio de niños y jóvenes, muchas veces de sectores de alta vulnerabilidad.</w:t>
                  </w:r>
                </w:p>
              </w:tc>
            </w:tr>
            <w:tr w:rsidR="004A7542" w:rsidRPr="00A85B6F" w14:paraId="53B5E39E" w14:textId="77777777" w:rsidTr="00792148">
              <w:trPr>
                <w:trHeight w:val="10323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0" w:type="dxa"/>
                  </w:tcMar>
                </w:tcPr>
                <w:p w14:paraId="7EBDE127" w14:textId="77777777" w:rsidR="004A7542" w:rsidRPr="00BD3810" w:rsidRDefault="00B55FA7" w:rsidP="00346ED4">
                  <w:pPr>
                    <w:pStyle w:val="Ttulo1"/>
                    <w:rPr>
                      <w:b/>
                      <w:sz w:val="32"/>
                    </w:rPr>
                  </w:pPr>
                  <w:r w:rsidRPr="00BD3810">
                    <w:rPr>
                      <w:b/>
                      <w:sz w:val="32"/>
                    </w:rPr>
                    <w:t>visión</w:t>
                  </w:r>
                </w:p>
                <w:p w14:paraId="55739F2F" w14:textId="77777777" w:rsidR="004A7542" w:rsidRPr="00A85B6F" w:rsidRDefault="004A7542" w:rsidP="00346ED4">
                  <w:pPr>
                    <w:pStyle w:val="Ttulo2"/>
                  </w:pPr>
                </w:p>
                <w:p w14:paraId="4FAEBE64" w14:textId="77777777" w:rsidR="004A7542" w:rsidRDefault="00B55FA7" w:rsidP="00346ED4">
                  <w:r w:rsidRPr="008205EB">
                    <w:rPr>
                      <w:sz w:val="20"/>
                      <w:szCs w:val="20"/>
                    </w:rPr>
                    <w:t>Actualmente, nos enfrentamos a una sociedad, donde la preservación y desarrollo de la cultura universal, se ve diezmada por movimientos y géneros sociales, culturales y musicales</w:t>
                  </w:r>
                  <w:r w:rsidR="00BD3810" w:rsidRPr="008205EB">
                    <w:rPr>
                      <w:sz w:val="20"/>
                      <w:szCs w:val="20"/>
                    </w:rPr>
                    <w:t xml:space="preserve"> que, en </w:t>
                  </w:r>
                  <w:r w:rsidR="00E80298">
                    <w:rPr>
                      <w:sz w:val="20"/>
                      <w:szCs w:val="20"/>
                    </w:rPr>
                    <w:t>menor</w:t>
                  </w:r>
                  <w:r w:rsidR="00BD3810" w:rsidRPr="008205EB">
                    <w:rPr>
                      <w:sz w:val="20"/>
                      <w:szCs w:val="20"/>
                    </w:rPr>
                    <w:t xml:space="preserve"> o mayor medida, limitan el conocimiento y desarrollo de las artes intelectuales, es por eso </w:t>
                  </w:r>
                  <w:proofErr w:type="gramStart"/>
                  <w:r w:rsidR="00BD3810" w:rsidRPr="008205EB">
                    <w:rPr>
                      <w:sz w:val="20"/>
                      <w:szCs w:val="20"/>
                    </w:rPr>
                    <w:t>que</w:t>
                  </w:r>
                  <w:proofErr w:type="gramEnd"/>
                  <w:r w:rsidR="00BD3810" w:rsidRPr="008205EB">
                    <w:rPr>
                      <w:sz w:val="20"/>
                      <w:szCs w:val="20"/>
                    </w:rPr>
                    <w:t xml:space="preserve"> se ha vuelto una necesidad, reforzar la ejecución y difusión de las artes que fomenten el desarrollo intelectual y social de niños y jóvenes de los diversos estratos sociales</w:t>
                  </w:r>
                  <w:r w:rsidR="00BD3810">
                    <w:t>.</w:t>
                  </w:r>
                </w:p>
                <w:p w14:paraId="7DCAE6E1" w14:textId="77777777" w:rsidR="00BD3810" w:rsidRPr="00A85B6F" w:rsidRDefault="00BD3810" w:rsidP="00346ED4"/>
                <w:p w14:paraId="6C083CCC" w14:textId="77777777" w:rsidR="004A7542" w:rsidRDefault="00BD3810" w:rsidP="00346ED4">
                  <w:pPr>
                    <w:rPr>
                      <w:b/>
                    </w:rPr>
                  </w:pPr>
                  <w:r w:rsidRPr="00BD3810">
                    <w:rPr>
                      <w:b/>
                    </w:rPr>
                    <w:t>Actividades Culturales</w:t>
                  </w:r>
                </w:p>
                <w:p w14:paraId="13115014" w14:textId="33401A57" w:rsidR="00BD3810" w:rsidRDefault="00BD3810" w:rsidP="00346ED4">
                  <w:pPr>
                    <w:rPr>
                      <w:sz w:val="20"/>
                      <w:szCs w:val="20"/>
                    </w:rPr>
                  </w:pPr>
                  <w:r w:rsidRPr="008205EB">
                    <w:rPr>
                      <w:sz w:val="20"/>
                      <w:szCs w:val="20"/>
                    </w:rPr>
                    <w:t xml:space="preserve">Por medio de nuestra reconocida agrupación musical, la Orquesta Neoclásica Estudiantil de la Fundación Hijos de Bach, difundimos la música docta </w:t>
                  </w:r>
                  <w:r w:rsidR="00992F9A" w:rsidRPr="008205EB">
                    <w:rPr>
                      <w:sz w:val="20"/>
                      <w:szCs w:val="20"/>
                    </w:rPr>
                    <w:t>mayormente en la Provincia Cordillera, beneficiando con formación musical gratuita a numerosos niños y jóvenes, que conforman nuestra orquesta, además de beneficiar a toda la comunidad, quienes asisten a nuestros conciertos gratuitos, los cuales son realizados abiertamente, desde establecimientos educacionales, hasta centros culturales, entre otros recintos privados y público</w:t>
                  </w:r>
                  <w:r w:rsidR="000F0EC8">
                    <w:rPr>
                      <w:sz w:val="20"/>
                      <w:szCs w:val="20"/>
                    </w:rPr>
                    <w:t>s.</w:t>
                  </w:r>
                </w:p>
                <w:p w14:paraId="5523CA63" w14:textId="3001BD56" w:rsidR="009C36D0" w:rsidRDefault="009C36D0" w:rsidP="00346ED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Realizamos eventos destinados a la familia, además de charlas educativas a los integrantes de nuestra agrupación,</w:t>
                  </w:r>
                  <w:r w:rsidR="000F0EC8">
                    <w:rPr>
                      <w:sz w:val="20"/>
                      <w:szCs w:val="20"/>
                    </w:rPr>
                    <w:t xml:space="preserve"> apadrinando y ayudando culturalmente a instituciones educacionales, deportivas y sedes sociales, situación que acreditamos mas abajo con cartas firmadas por los encargados de las instituciones beneficiadas.</w:t>
                  </w:r>
                </w:p>
                <w:p w14:paraId="1A39CD62" w14:textId="77777777" w:rsidR="00347B4C" w:rsidRPr="008205EB" w:rsidRDefault="00347B4C" w:rsidP="00346ED4">
                  <w:pPr>
                    <w:rPr>
                      <w:sz w:val="20"/>
                      <w:szCs w:val="20"/>
                    </w:rPr>
                  </w:pPr>
                </w:p>
                <w:p w14:paraId="3688F255" w14:textId="77777777" w:rsidR="00347B4C" w:rsidRPr="00347B4C" w:rsidRDefault="008205EB" w:rsidP="00347B4C">
                  <w:pPr>
                    <w:pStyle w:val="Ttulo2"/>
                  </w:pPr>
                  <w:r>
                    <w:t>Sede de la Fundación</w:t>
                  </w:r>
                </w:p>
                <w:p w14:paraId="3860F61B" w14:textId="79869020" w:rsidR="004A7542" w:rsidRPr="000F0EC8" w:rsidRDefault="008205EB" w:rsidP="000F0EC8">
                  <w:pPr>
                    <w:rPr>
                      <w:sz w:val="20"/>
                      <w:szCs w:val="20"/>
                    </w:rPr>
                  </w:pPr>
                  <w:r w:rsidRPr="008205EB">
                    <w:rPr>
                      <w:sz w:val="20"/>
                      <w:szCs w:val="20"/>
                    </w:rPr>
                    <w:t>Actualmente, nuestra sede está equipada con computadores, salas de ensayo y material de apoyo, destinado al uso de nuestros estudiantes, además de ofrecer algunos cursos abiertos para la comunidad, en la ejecución de algunos instrumentos clásicos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14:paraId="7ACE3436" w14:textId="77777777" w:rsidR="004A7542" w:rsidRPr="00A85B6F" w:rsidRDefault="004A7542" w:rsidP="008205EB"/>
              </w:tc>
            </w:tr>
          </w:tbl>
          <w:p w14:paraId="03EA02BD" w14:textId="77777777" w:rsidR="004A7542" w:rsidRPr="00A85B6F" w:rsidRDefault="004A7542" w:rsidP="00346ED4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186" w:type="dxa"/>
              <w:tblLayout w:type="fixed"/>
              <w:tblCellMar>
                <w:left w:w="360" w:type="dxa"/>
                <w:bottom w:w="288" w:type="dxa"/>
                <w:right w:w="360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4186"/>
            </w:tblGrid>
            <w:tr w:rsidR="004A7542" w:rsidRPr="00A85B6F" w14:paraId="4A079D54" w14:textId="77777777" w:rsidTr="00DF38D8">
              <w:trPr>
                <w:trHeight w:hRule="exact" w:val="3931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0" w:type="dxa"/>
                  </w:tcMar>
                </w:tcPr>
                <w:p w14:paraId="4377B413" w14:textId="77777777" w:rsidR="003962FB" w:rsidRDefault="003962FB" w:rsidP="00D06712">
                  <w:pPr>
                    <w:jc w:val="both"/>
                  </w:pPr>
                </w:p>
                <w:p w14:paraId="3C81A51D" w14:textId="77777777" w:rsidR="00F40701" w:rsidRDefault="00A3650F" w:rsidP="00D06712">
                  <w:pPr>
                    <w:jc w:val="both"/>
                  </w:pPr>
                  <w:r>
                    <w:t xml:space="preserve">    </w:t>
                  </w:r>
                </w:p>
                <w:p w14:paraId="51CC46C3" w14:textId="77777777" w:rsidR="00F40701" w:rsidRDefault="00F40701" w:rsidP="00D06712">
                  <w:pPr>
                    <w:jc w:val="both"/>
                  </w:pPr>
                </w:p>
                <w:p w14:paraId="62440535" w14:textId="1906E06C" w:rsidR="00D06712" w:rsidRPr="00B55FA7" w:rsidRDefault="00F40701" w:rsidP="00D06712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 xml:space="preserve">    </w:t>
                  </w:r>
                  <w:r w:rsidR="00A3650F">
                    <w:rPr>
                      <w:b/>
                      <w:sz w:val="24"/>
                      <w:szCs w:val="24"/>
                    </w:rPr>
                    <w:t>Director E</w:t>
                  </w:r>
                  <w:r w:rsidR="00D06712" w:rsidRPr="00B55FA7">
                    <w:rPr>
                      <w:b/>
                      <w:sz w:val="24"/>
                      <w:szCs w:val="24"/>
                    </w:rPr>
                    <w:t>jecutivo:</w:t>
                  </w:r>
                </w:p>
                <w:p w14:paraId="6688A6F5" w14:textId="77777777" w:rsidR="00D06712" w:rsidRDefault="00D06712" w:rsidP="00D06712">
                  <w:r w:rsidRPr="00D06712">
                    <w:t>Flavio Alexis Carrión Villagra</w:t>
                  </w:r>
                  <w:r>
                    <w:t>.</w:t>
                  </w:r>
                </w:p>
                <w:p w14:paraId="2379E3A4" w14:textId="22B0AE8F" w:rsidR="00D06712" w:rsidRPr="00D06712" w:rsidRDefault="00A3650F" w:rsidP="00D06712">
                  <w:pPr>
                    <w:jc w:val="both"/>
                    <w:rPr>
                      <w:b/>
                    </w:rPr>
                  </w:pPr>
                  <w:r>
                    <w:t xml:space="preserve">    </w:t>
                  </w:r>
                  <w:r w:rsidR="00D06712" w:rsidRPr="00D06712">
                    <w:rPr>
                      <w:b/>
                    </w:rPr>
                    <w:t>Secretario:</w:t>
                  </w:r>
                </w:p>
                <w:p w14:paraId="161ECDDE" w14:textId="77777777" w:rsidR="00D06712" w:rsidRDefault="00D06712" w:rsidP="00D06712">
                  <w:r>
                    <w:t>Flavio Alexis Carrión Rosales.</w:t>
                  </w:r>
                </w:p>
                <w:p w14:paraId="36CC7579" w14:textId="77777777" w:rsidR="003962FB" w:rsidRPr="00D06712" w:rsidRDefault="00A3650F" w:rsidP="00D06712">
                  <w:pPr>
                    <w:jc w:val="both"/>
                    <w:rPr>
                      <w:b/>
                    </w:rPr>
                  </w:pPr>
                  <w:r>
                    <w:t xml:space="preserve">    </w:t>
                  </w:r>
                  <w:r w:rsidR="00D06712" w:rsidRPr="00D06712">
                    <w:rPr>
                      <w:b/>
                    </w:rPr>
                    <w:t>Tesorero:</w:t>
                  </w:r>
                </w:p>
                <w:p w14:paraId="5CC362CB" w14:textId="77777777" w:rsidR="00D06712" w:rsidRPr="003962FB" w:rsidRDefault="00A3650F" w:rsidP="00D06712">
                  <w:pPr>
                    <w:jc w:val="both"/>
                  </w:pPr>
                  <w:r>
                    <w:t xml:space="preserve">    </w:t>
                  </w:r>
                  <w:r w:rsidR="00D06712">
                    <w:t>Bayron Felipe Contreras Marín</w:t>
                  </w:r>
                  <w:r>
                    <w:t>.</w:t>
                  </w:r>
                </w:p>
                <w:p w14:paraId="269F5834" w14:textId="5AEA408E" w:rsidR="00E10171" w:rsidRPr="00F40701" w:rsidRDefault="00E10171" w:rsidP="00F40701">
                  <w:pPr>
                    <w:jc w:val="both"/>
                    <w:rPr>
                      <w:b/>
                      <w:i/>
                    </w:rPr>
                  </w:pPr>
                </w:p>
              </w:tc>
            </w:tr>
            <w:tr w:rsidR="004A7542" w:rsidRPr="00A85B6F" w14:paraId="525B292E" w14:textId="77777777" w:rsidTr="00DF38D8">
              <w:trPr>
                <w:trHeight w:val="3854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3500" w:type="dxa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Diseño de tabla de contacto"/>
                  </w:tblPr>
                  <w:tblGrid>
                    <w:gridCol w:w="1750"/>
                    <w:gridCol w:w="1750"/>
                  </w:tblGrid>
                  <w:tr w:rsidR="004A7542" w:rsidRPr="00A85B6F" w14:paraId="52813B51" w14:textId="77777777" w:rsidTr="00DF38D8">
                    <w:trPr>
                      <w:trHeight w:val="1310"/>
                    </w:trPr>
                    <w:tc>
                      <w:tcPr>
                        <w:tcW w:w="1750" w:type="dxa"/>
                        <w:tcMar>
                          <w:top w:w="288" w:type="dxa"/>
                          <w:bottom w:w="0" w:type="dxa"/>
                        </w:tcMar>
                      </w:tcPr>
                      <w:p w14:paraId="212B8293" w14:textId="77777777" w:rsidR="00B94F83" w:rsidRDefault="00B94F83" w:rsidP="00B94F83">
                        <w:pPr>
                          <w:jc w:val="both"/>
                        </w:pPr>
                      </w:p>
                      <w:p w14:paraId="1D3CF9D3" w14:textId="77777777" w:rsidR="004A7542" w:rsidRPr="00B94F83" w:rsidRDefault="00B94F83" w:rsidP="00B94F83">
                        <w:pPr>
                          <w:tabs>
                            <w:tab w:val="left" w:pos="1603"/>
                          </w:tabs>
                          <w:jc w:val="left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71C60B97" wp14:editId="55B78E13">
                              <wp:simplePos x="0" y="0"/>
                              <wp:positionH relativeFrom="column">
                                <wp:posOffset>223189</wp:posOffset>
                              </wp:positionH>
                              <wp:positionV relativeFrom="paragraph">
                                <wp:posOffset>207121</wp:posOffset>
                              </wp:positionV>
                              <wp:extent cx="548640" cy="299085"/>
                              <wp:effectExtent l="0" t="0" r="3810" b="5715"/>
                              <wp:wrapSquare wrapText="bothSides"/>
                              <wp:docPr id="19" name="Imagen 19" descr="Resultado de imagen para icono gm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Resultado de imagen para icono gmai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8640" cy="299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tab/>
                          <w:t xml:space="preserve">           </w:t>
                        </w:r>
                      </w:p>
                    </w:tc>
                    <w:tc>
                      <w:tcPr>
                        <w:tcW w:w="1750" w:type="dxa"/>
                        <w:tcMar>
                          <w:top w:w="288" w:type="dxa"/>
                          <w:bottom w:w="0" w:type="dxa"/>
                        </w:tcMar>
                      </w:tcPr>
                      <w:p w14:paraId="4748E4E0" w14:textId="77777777" w:rsidR="00B94F83" w:rsidRPr="00B94F83" w:rsidRDefault="00B94F83" w:rsidP="00B94F83">
                        <w:pPr>
                          <w:jc w:val="both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7DD2503B" wp14:editId="085CE5C4">
                              <wp:simplePos x="0" y="0"/>
                              <wp:positionH relativeFrom="column">
                                <wp:posOffset>312089</wp:posOffset>
                              </wp:positionH>
                              <wp:positionV relativeFrom="paragraph">
                                <wp:posOffset>359520</wp:posOffset>
                              </wp:positionV>
                              <wp:extent cx="468630" cy="464185"/>
                              <wp:effectExtent l="0" t="0" r="7620" b="0"/>
                              <wp:wrapSquare wrapText="bothSides"/>
                              <wp:docPr id="18" name="Imagen 18" descr="Imagen relacionad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n relacionad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8630" cy="464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t xml:space="preserve">  </w:t>
                        </w:r>
                      </w:p>
                    </w:tc>
                  </w:tr>
                  <w:tr w:rsidR="004A7542" w:rsidRPr="00A85B6F" w14:paraId="630C47DC" w14:textId="77777777" w:rsidTr="00DF38D8">
                    <w:trPr>
                      <w:trHeight w:val="70"/>
                    </w:trPr>
                    <w:tc>
                      <w:tcPr>
                        <w:tcW w:w="1750" w:type="dxa"/>
                        <w:tcMar>
                          <w:top w:w="0" w:type="dxa"/>
                          <w:bottom w:w="0" w:type="dxa"/>
                        </w:tcMar>
                      </w:tcPr>
                      <w:p w14:paraId="42CD7961" w14:textId="77777777" w:rsidR="004A7542" w:rsidRPr="00B55FA7" w:rsidRDefault="00B55FA7" w:rsidP="00B55FA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fdmhijosdebach</w:t>
                        </w:r>
                        <w:r>
                          <w:rPr>
                            <w:rFonts w:ascii="Segoe UI" w:hAnsi="Segoe UI" w:cs="Segoe UI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@</w:t>
                        </w:r>
                        <w:r>
                          <w:rPr>
                            <w:sz w:val="20"/>
                            <w:szCs w:val="20"/>
                          </w:rPr>
                          <w:t>gmail.com</w:t>
                        </w:r>
                        <w:r w:rsidR="0052131D">
                          <w:rPr>
                            <w:sz w:val="20"/>
                            <w:szCs w:val="20"/>
                          </w:rPr>
                          <w:t xml:space="preserve">       </w:t>
                        </w:r>
                      </w:p>
                    </w:tc>
                    <w:tc>
                      <w:tcPr>
                        <w:tcW w:w="1750" w:type="dxa"/>
                        <w:tcMar>
                          <w:top w:w="0" w:type="dxa"/>
                          <w:bottom w:w="0" w:type="dxa"/>
                        </w:tcMar>
                      </w:tcPr>
                      <w:p w14:paraId="5FB647BE" w14:textId="77777777" w:rsidR="004A7542" w:rsidRDefault="00B55FA7" w:rsidP="00B55FA7">
                        <w:r>
                          <w:t>+569 86527034</w:t>
                        </w:r>
                      </w:p>
                      <w:p w14:paraId="6EEB2521" w14:textId="4691BD62" w:rsidR="0052131D" w:rsidRDefault="0052131D" w:rsidP="00B55FA7">
                        <w:r>
                          <w:t xml:space="preserve">+569 </w:t>
                        </w:r>
                        <w:r w:rsidR="003836D3">
                          <w:t>75324168</w:t>
                        </w:r>
                      </w:p>
                      <w:p w14:paraId="4DFC4C69" w14:textId="77777777" w:rsidR="0052131D" w:rsidRPr="00A85B6F" w:rsidRDefault="0052131D" w:rsidP="00B55FA7"/>
                    </w:tc>
                  </w:tr>
                </w:tbl>
                <w:p w14:paraId="692DBC74" w14:textId="77777777" w:rsidR="008205EB" w:rsidRDefault="00992F9A" w:rsidP="00992F9A">
                  <w:pPr>
                    <w:jc w:val="both"/>
                  </w:pPr>
                  <w:r>
                    <w:t xml:space="preserve">         </w:t>
                  </w:r>
                  <w:r w:rsidR="00B55FA7">
                    <w:rPr>
                      <w:noProof/>
                      <w:lang w:eastAsia="es-ES"/>
                    </w:rPr>
                    <w:drawing>
                      <wp:inline distT="0" distB="0" distL="0" distR="0" wp14:anchorId="6EE74D44" wp14:editId="3A8C2B54">
                        <wp:extent cx="405516" cy="405516"/>
                        <wp:effectExtent l="0" t="0" r="0" b="0"/>
                        <wp:docPr id="13" name="Imagen 13" descr="Resultado de imagen para icono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icono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243" cy="435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5FA7">
                    <w:t xml:space="preserve"> </w:t>
                  </w:r>
                  <w:r>
                    <w:t xml:space="preserve">                   </w:t>
                  </w:r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2E6718A6" wp14:editId="442957B2">
                        <wp:extent cx="405055" cy="536664"/>
                        <wp:effectExtent l="0" t="0" r="0" b="0"/>
                        <wp:docPr id="15" name="Imagen 15" descr="Resultado de imagen para icono ubic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esultado de imagen para icono ubic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974" cy="590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A39FCF" w14:textId="77777777" w:rsidR="00992F9A" w:rsidRDefault="00992F9A" w:rsidP="00992F9A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</w:t>
                  </w:r>
                  <w:r w:rsidR="00B55FA7" w:rsidRPr="00992F9A">
                    <w:rPr>
                      <w:sz w:val="20"/>
                      <w:szCs w:val="20"/>
                    </w:rPr>
                    <w:t xml:space="preserve">Fundación </w:t>
                  </w:r>
                  <w:r w:rsidR="008205EB">
                    <w:rPr>
                      <w:sz w:val="20"/>
                      <w:szCs w:val="20"/>
                    </w:rPr>
                    <w:t xml:space="preserve">             Croacia #12</w:t>
                  </w:r>
                </w:p>
                <w:p w14:paraId="123690BC" w14:textId="77777777" w:rsidR="00B55FA7" w:rsidRPr="00992F9A" w:rsidRDefault="00992F9A" w:rsidP="00992F9A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="00B55FA7" w:rsidRPr="00992F9A">
                    <w:rPr>
                      <w:sz w:val="20"/>
                      <w:szCs w:val="20"/>
                    </w:rPr>
                    <w:t>Hijos de Bach</w:t>
                  </w:r>
                  <w:r w:rsidR="008205EB">
                    <w:rPr>
                      <w:sz w:val="20"/>
                      <w:szCs w:val="20"/>
                    </w:rPr>
                    <w:t xml:space="preserve">            Puente Alto</w:t>
                  </w:r>
                </w:p>
              </w:tc>
            </w:tr>
            <w:tr w:rsidR="004A7542" w:rsidRPr="00A85B6F" w14:paraId="5F9CC19C" w14:textId="77777777" w:rsidTr="00792148">
              <w:trPr>
                <w:trHeight w:val="439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14:paraId="0E479BFC" w14:textId="77777777" w:rsidR="004A7542" w:rsidRPr="00F2429E" w:rsidRDefault="008205EB" w:rsidP="004A7542">
                  <w:pPr>
                    <w:pStyle w:val="Ttulo1"/>
                    <w:rPr>
                      <w:b/>
                    </w:rPr>
                  </w:pPr>
                  <w:r w:rsidRPr="00F2429E">
                    <w:rPr>
                      <w:b/>
                    </w:rPr>
                    <w:t>¿Cómo aportar?</w:t>
                  </w:r>
                </w:p>
                <w:p w14:paraId="6C37D6F4" w14:textId="77777777" w:rsidR="008205EB" w:rsidRPr="008205EB" w:rsidRDefault="008205EB" w:rsidP="008205EB"/>
                <w:p w14:paraId="353E48A0" w14:textId="77777777" w:rsidR="004A7542" w:rsidRPr="00F2429E" w:rsidRDefault="008205EB" w:rsidP="008205EB">
                  <w:pPr>
                    <w:pStyle w:val="Ttulo2"/>
                    <w:jc w:val="both"/>
                    <w:rPr>
                      <w:b w:val="0"/>
                    </w:rPr>
                  </w:pPr>
                  <w:r w:rsidRPr="00F2429E">
                    <w:rPr>
                      <w:b w:val="0"/>
                      <w:noProof/>
                      <w:lang w:eastAsia="es-ES"/>
                    </w:rPr>
                    <w:drawing>
                      <wp:anchor distT="0" distB="0" distL="114300" distR="114300" simplePos="0" relativeHeight="251658240" behindDoc="0" locked="0" layoutInCell="1" allowOverlap="1" wp14:anchorId="011614C5" wp14:editId="47277985">
                        <wp:simplePos x="0" y="0"/>
                        <wp:positionH relativeFrom="column">
                          <wp:posOffset>-663</wp:posOffset>
                        </wp:positionH>
                        <wp:positionV relativeFrom="paragraph">
                          <wp:posOffset>-138</wp:posOffset>
                        </wp:positionV>
                        <wp:extent cx="644056" cy="644056"/>
                        <wp:effectExtent l="0" t="0" r="3810" b="3810"/>
                        <wp:wrapSquare wrapText="bothSides"/>
                        <wp:docPr id="16" name="Imagen 16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056" cy="644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2429E">
                    <w:rPr>
                      <w:b w:val="0"/>
                    </w:rPr>
                    <w:t>Cuenta vista Banco E</w:t>
                  </w:r>
                  <w:r w:rsidRPr="00F2429E">
                    <w:rPr>
                      <w:b w:val="0"/>
                    </w:rPr>
                    <w:t>stado</w:t>
                  </w:r>
                  <w:r w:rsidR="00F2429E" w:rsidRPr="00F2429E">
                    <w:rPr>
                      <w:b w:val="0"/>
                    </w:rPr>
                    <w:t xml:space="preserve"> Número:</w:t>
                  </w:r>
                </w:p>
                <w:p w14:paraId="3174F0E0" w14:textId="77777777" w:rsidR="00F2429E" w:rsidRDefault="00F2429E" w:rsidP="00F2429E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Pr="00F2429E">
                    <w:rPr>
                      <w:b/>
                    </w:rPr>
                    <w:t>371 7353 3137</w:t>
                  </w:r>
                </w:p>
                <w:p w14:paraId="6E49978A" w14:textId="77777777" w:rsidR="00F2429E" w:rsidRDefault="00F2429E" w:rsidP="00F2429E">
                  <w:pPr>
                    <w:jc w:val="both"/>
                    <w:rPr>
                      <w:b/>
                    </w:rPr>
                  </w:pPr>
                </w:p>
                <w:p w14:paraId="184784FE" w14:textId="77777777" w:rsidR="00F2429E" w:rsidRDefault="00F2429E" w:rsidP="00F2429E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¿Dónde van los aportes?</w:t>
                  </w:r>
                </w:p>
                <w:p w14:paraId="0AC5C17E" w14:textId="77777777" w:rsidR="00F2429E" w:rsidRPr="00DF38D8" w:rsidRDefault="00F2429E" w:rsidP="00B94F83">
                  <w:pPr>
                    <w:jc w:val="left"/>
                    <w:rPr>
                      <w:sz w:val="18"/>
                      <w:szCs w:val="18"/>
                    </w:rPr>
                  </w:pPr>
                  <w:r w:rsidRPr="00DF38D8">
                    <w:rPr>
                      <w:sz w:val="18"/>
                      <w:szCs w:val="18"/>
                    </w:rPr>
                    <w:t>Con tu ayuda financiamos el material de apoyo, y el perfeccionamiento técnico de niños y jóvenes artistas, además de la di</w:t>
                  </w:r>
                  <w:r w:rsidR="00DF38D8" w:rsidRPr="00DF38D8">
                    <w:rPr>
                      <w:sz w:val="18"/>
                      <w:szCs w:val="18"/>
                    </w:rPr>
                    <w:t xml:space="preserve">fusión y ejecución de conciertos gratuitos </w:t>
                  </w:r>
                  <w:r w:rsidR="00347B4C">
                    <w:rPr>
                      <w:sz w:val="18"/>
                      <w:szCs w:val="18"/>
                    </w:rPr>
                    <w:t>para toda</w:t>
                  </w:r>
                  <w:r w:rsidR="00DF38D8" w:rsidRPr="00DF38D8">
                    <w:rPr>
                      <w:sz w:val="18"/>
                      <w:szCs w:val="18"/>
                    </w:rPr>
                    <w:t xml:space="preserve"> la comunidad</w:t>
                  </w:r>
                  <w:r w:rsidR="00A3650F">
                    <w:rPr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1BBC586A" w14:textId="77777777" w:rsidR="004A7542" w:rsidRPr="00A85B6F" w:rsidRDefault="004A7542" w:rsidP="00346ED4"/>
        </w:tc>
      </w:tr>
    </w:tbl>
    <w:p w14:paraId="2E5AF06B" w14:textId="09738487" w:rsidR="008205EB" w:rsidRDefault="008205EB" w:rsidP="00DF38D8">
      <w:pPr>
        <w:pStyle w:val="Sinespaciado"/>
        <w:jc w:val="both"/>
      </w:pPr>
    </w:p>
    <w:p w14:paraId="2FAFEC1C" w14:textId="0B01C970" w:rsidR="00B33FD6" w:rsidRDefault="00B33FD6" w:rsidP="00DF38D8">
      <w:pPr>
        <w:pStyle w:val="Sinespaciado"/>
        <w:jc w:val="both"/>
      </w:pPr>
    </w:p>
    <w:p w14:paraId="5E998A4E" w14:textId="435BAA27" w:rsidR="00B33FD6" w:rsidRDefault="00B33FD6" w:rsidP="00DF38D8">
      <w:pPr>
        <w:pStyle w:val="Sinespaciado"/>
        <w:jc w:val="both"/>
      </w:pPr>
    </w:p>
    <w:p w14:paraId="2E9B6F83" w14:textId="15270D87" w:rsidR="00B33FD6" w:rsidRPr="003836D3" w:rsidRDefault="003836D3" w:rsidP="003836D3">
      <w:pPr>
        <w:pStyle w:val="Sinespaciado"/>
        <w:rPr>
          <w:b/>
          <w:bCs/>
          <w:color w:val="2F5496" w:themeColor="accent5" w:themeShade="BF"/>
          <w:sz w:val="36"/>
          <w:szCs w:val="36"/>
        </w:rPr>
      </w:pPr>
      <w:r w:rsidRPr="003836D3">
        <w:rPr>
          <w:b/>
          <w:bCs/>
          <w:color w:val="2F5496" w:themeColor="accent5" w:themeShade="BF"/>
          <w:sz w:val="36"/>
          <w:szCs w:val="36"/>
        </w:rPr>
        <w:t>www.fundacionhijosdebach.com</w:t>
      </w:r>
    </w:p>
    <w:p w14:paraId="1D159EE7" w14:textId="0AF6962C" w:rsidR="003C29E9" w:rsidRDefault="003C29E9" w:rsidP="000F0EC8">
      <w:pPr>
        <w:jc w:val="both"/>
      </w:pPr>
    </w:p>
    <w:p w14:paraId="30EBC15E" w14:textId="2C66F737" w:rsidR="008C4743" w:rsidRDefault="008C4743" w:rsidP="000F0EC8">
      <w:pPr>
        <w:jc w:val="both"/>
      </w:pPr>
      <w:r>
        <w:lastRenderedPageBreak/>
        <w:t>Año 2020</w:t>
      </w:r>
      <w:r w:rsidR="00623E35">
        <w:t xml:space="preserve"> a 2021:</w:t>
      </w:r>
    </w:p>
    <w:p w14:paraId="6A072C54" w14:textId="2BEB47C2" w:rsidR="008C4743" w:rsidRDefault="008C4743" w:rsidP="000F0EC8">
      <w:pPr>
        <w:jc w:val="both"/>
      </w:pPr>
      <w:r>
        <w:t>Durante el año 202</w:t>
      </w:r>
      <w:r w:rsidR="00623E35">
        <w:t>0 al 2021</w:t>
      </w:r>
      <w:r>
        <w:t>, debido a la inestabilidad presencial, nuestras actividades tuvieron un enfoque mas dirigido al apoyo para las familias de nuestra institución, ya sea a modo de ayuda en la adquisición y prestamos de instrumentos musicales, como también apoyo económico para las familias vulnerables mas duramente golpeadas por la pandemia, prestando ayuda variada sobre todo al núcleo familiar y a los niños y jóvenes que necesitaban apoyo en el desarrollo de sus habilidades en la música también continuamos con nuestras charlas</w:t>
      </w:r>
      <w:r w:rsidR="00623E35">
        <w:t xml:space="preserve"> dirigidas al cuidado de enfermedades de transmisión sexual y prevención del embarazo realizadas por una TENS especialista en dichas áreas.(justificado con declaraciones de doña Paola Aguilar ex delegada del centro de padres de la orquesta y Gabriela Contreras TENS especialista en prevención de Embarazo y ETS).</w:t>
      </w:r>
    </w:p>
    <w:p w14:paraId="1CC7662F" w14:textId="61F0493A" w:rsidR="008C4743" w:rsidRDefault="008C4743" w:rsidP="000F0EC8">
      <w:pPr>
        <w:jc w:val="both"/>
      </w:pPr>
    </w:p>
    <w:p w14:paraId="4C168416" w14:textId="4A844BDD" w:rsidR="008C4743" w:rsidRDefault="008C4743" w:rsidP="000F0EC8">
      <w:pPr>
        <w:jc w:val="both"/>
      </w:pPr>
    </w:p>
    <w:p w14:paraId="31251579" w14:textId="2F091889" w:rsidR="008C4743" w:rsidRDefault="008C4743" w:rsidP="000F0EC8">
      <w:pPr>
        <w:jc w:val="both"/>
      </w:pPr>
    </w:p>
    <w:p w14:paraId="2BFA6193" w14:textId="3B99E507" w:rsidR="008C4743" w:rsidRDefault="008C4743" w:rsidP="000F0EC8">
      <w:pPr>
        <w:jc w:val="both"/>
      </w:pPr>
    </w:p>
    <w:p w14:paraId="609AED63" w14:textId="6C49F0AB" w:rsidR="008C4743" w:rsidRDefault="008C4743" w:rsidP="000F0EC8">
      <w:pPr>
        <w:jc w:val="both"/>
      </w:pPr>
    </w:p>
    <w:p w14:paraId="22CD9F17" w14:textId="5A36136E" w:rsidR="008C4743" w:rsidRDefault="00623E35" w:rsidP="000F0EC8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A05FF2E" wp14:editId="66C24E2B">
            <wp:simplePos x="0" y="0"/>
            <wp:positionH relativeFrom="margin">
              <wp:posOffset>3268980</wp:posOffset>
            </wp:positionH>
            <wp:positionV relativeFrom="paragraph">
              <wp:posOffset>125730</wp:posOffset>
            </wp:positionV>
            <wp:extent cx="3762375" cy="4419473"/>
            <wp:effectExtent l="0" t="0" r="0" b="635"/>
            <wp:wrapNone/>
            <wp:docPr id="11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, Cart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41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C31A8" w14:textId="731DFE1A" w:rsidR="008C4743" w:rsidRDefault="008C4743" w:rsidP="000F0EC8">
      <w:pPr>
        <w:jc w:val="both"/>
      </w:pPr>
    </w:p>
    <w:p w14:paraId="192A2E2E" w14:textId="5B85FD61" w:rsidR="008C4743" w:rsidRDefault="00623E35" w:rsidP="000F0EC8">
      <w:pPr>
        <w:jc w:val="both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EAA3822" wp14:editId="442A2120">
            <wp:simplePos x="0" y="0"/>
            <wp:positionH relativeFrom="margin">
              <wp:posOffset>-850583</wp:posOffset>
            </wp:positionH>
            <wp:positionV relativeFrom="paragraph">
              <wp:posOffset>245429</wp:posOffset>
            </wp:positionV>
            <wp:extent cx="4433466" cy="3325100"/>
            <wp:effectExtent l="1588" t="0" r="7302" b="7303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3466" cy="3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D222A" w14:textId="17012B4F" w:rsidR="008C4743" w:rsidRDefault="008C4743" w:rsidP="000F0EC8">
      <w:pPr>
        <w:jc w:val="both"/>
      </w:pPr>
    </w:p>
    <w:p w14:paraId="39186B59" w14:textId="3750843B" w:rsidR="008C4743" w:rsidRDefault="008C4743" w:rsidP="000F0EC8">
      <w:pPr>
        <w:jc w:val="both"/>
      </w:pPr>
    </w:p>
    <w:p w14:paraId="05DC486E" w14:textId="7D734C50" w:rsidR="008C4743" w:rsidRDefault="008C4743" w:rsidP="000F0EC8">
      <w:pPr>
        <w:jc w:val="both"/>
      </w:pPr>
    </w:p>
    <w:p w14:paraId="3B7544E1" w14:textId="1CE04116" w:rsidR="008C4743" w:rsidRDefault="008C4743" w:rsidP="000F0EC8">
      <w:pPr>
        <w:jc w:val="both"/>
      </w:pPr>
    </w:p>
    <w:p w14:paraId="622D9832" w14:textId="0B667B29" w:rsidR="008C4743" w:rsidRDefault="008C4743" w:rsidP="000F0EC8">
      <w:pPr>
        <w:jc w:val="both"/>
      </w:pPr>
    </w:p>
    <w:p w14:paraId="20036B54" w14:textId="3E392E63" w:rsidR="008C4743" w:rsidRDefault="008C4743" w:rsidP="000F0EC8">
      <w:pPr>
        <w:jc w:val="both"/>
      </w:pPr>
    </w:p>
    <w:p w14:paraId="32B560A3" w14:textId="7A68E823" w:rsidR="008C4743" w:rsidRDefault="008C4743" w:rsidP="000F0EC8">
      <w:pPr>
        <w:jc w:val="both"/>
      </w:pPr>
    </w:p>
    <w:p w14:paraId="54220729" w14:textId="38798AA2" w:rsidR="008C4743" w:rsidRDefault="008C4743" w:rsidP="000F0EC8">
      <w:pPr>
        <w:jc w:val="both"/>
      </w:pPr>
    </w:p>
    <w:p w14:paraId="29C8416B" w14:textId="65DCCFFD" w:rsidR="008C4743" w:rsidRDefault="008C4743" w:rsidP="000F0EC8">
      <w:pPr>
        <w:jc w:val="both"/>
      </w:pPr>
    </w:p>
    <w:p w14:paraId="61AF8EB4" w14:textId="27027D9D" w:rsidR="008C4743" w:rsidRDefault="008C4743" w:rsidP="000F0EC8">
      <w:pPr>
        <w:jc w:val="both"/>
      </w:pPr>
    </w:p>
    <w:p w14:paraId="2599C1EF" w14:textId="16B1B5C2" w:rsidR="008C4743" w:rsidRDefault="008C4743" w:rsidP="000F0EC8">
      <w:pPr>
        <w:jc w:val="both"/>
      </w:pPr>
    </w:p>
    <w:p w14:paraId="3A969557" w14:textId="4814300F" w:rsidR="008C4743" w:rsidRDefault="008C4743" w:rsidP="000F0EC8">
      <w:pPr>
        <w:jc w:val="both"/>
      </w:pPr>
    </w:p>
    <w:p w14:paraId="20821176" w14:textId="0EDC2B15" w:rsidR="008C4743" w:rsidRDefault="008C4743" w:rsidP="000F0EC8">
      <w:pPr>
        <w:jc w:val="both"/>
      </w:pPr>
    </w:p>
    <w:p w14:paraId="36A62EC0" w14:textId="66385EC6" w:rsidR="008C4743" w:rsidRDefault="008C4743" w:rsidP="000F0EC8">
      <w:pPr>
        <w:jc w:val="both"/>
      </w:pPr>
    </w:p>
    <w:p w14:paraId="0E8093BC" w14:textId="0BA0ACFB" w:rsidR="008C4743" w:rsidRDefault="008C4743" w:rsidP="000F0EC8">
      <w:pPr>
        <w:jc w:val="both"/>
      </w:pPr>
    </w:p>
    <w:p w14:paraId="0513DD10" w14:textId="76F509E1" w:rsidR="008C4743" w:rsidRDefault="008C4743" w:rsidP="000F0EC8">
      <w:pPr>
        <w:jc w:val="both"/>
      </w:pPr>
    </w:p>
    <w:p w14:paraId="39DFE1F7" w14:textId="383D2A78" w:rsidR="008C4743" w:rsidRDefault="008C4743" w:rsidP="000F0EC8">
      <w:pPr>
        <w:jc w:val="both"/>
      </w:pPr>
    </w:p>
    <w:p w14:paraId="7B79EA24" w14:textId="186420E2" w:rsidR="008C4743" w:rsidRDefault="008C4743" w:rsidP="000F0EC8">
      <w:pPr>
        <w:jc w:val="both"/>
      </w:pPr>
    </w:p>
    <w:p w14:paraId="335F2803" w14:textId="6C6A9E15" w:rsidR="008C4743" w:rsidRDefault="008C4743" w:rsidP="000F0EC8">
      <w:pPr>
        <w:jc w:val="both"/>
      </w:pPr>
    </w:p>
    <w:p w14:paraId="54A5B5FD" w14:textId="18288699" w:rsidR="008C4743" w:rsidRDefault="008C4743" w:rsidP="000F0EC8">
      <w:pPr>
        <w:jc w:val="both"/>
      </w:pPr>
    </w:p>
    <w:p w14:paraId="5E1A61FB" w14:textId="5CADB27A" w:rsidR="008C4743" w:rsidRDefault="008C4743" w:rsidP="000F0EC8">
      <w:pPr>
        <w:jc w:val="both"/>
      </w:pPr>
    </w:p>
    <w:p w14:paraId="363A9206" w14:textId="0000C348" w:rsidR="008C4743" w:rsidRDefault="008C4743" w:rsidP="000F0EC8">
      <w:pPr>
        <w:jc w:val="both"/>
      </w:pPr>
    </w:p>
    <w:p w14:paraId="38503F21" w14:textId="7992A1A3" w:rsidR="008C4743" w:rsidRDefault="008C4743" w:rsidP="000F0EC8">
      <w:pPr>
        <w:jc w:val="both"/>
      </w:pPr>
    </w:p>
    <w:p w14:paraId="094FF13D" w14:textId="5AE670EC" w:rsidR="008C4743" w:rsidRDefault="008C4743" w:rsidP="000F0EC8">
      <w:pPr>
        <w:jc w:val="both"/>
      </w:pPr>
    </w:p>
    <w:p w14:paraId="5586FDAD" w14:textId="3A93A2C6" w:rsidR="008C4743" w:rsidRDefault="008C4743" w:rsidP="000F0EC8">
      <w:pPr>
        <w:jc w:val="both"/>
      </w:pPr>
    </w:p>
    <w:p w14:paraId="4E88EC09" w14:textId="58A10294" w:rsidR="008C4743" w:rsidRDefault="008C4743" w:rsidP="000F0EC8">
      <w:pPr>
        <w:jc w:val="both"/>
      </w:pPr>
    </w:p>
    <w:p w14:paraId="61DBB090" w14:textId="6337A164" w:rsidR="008C4743" w:rsidRDefault="008C4743" w:rsidP="000F0EC8">
      <w:pPr>
        <w:jc w:val="both"/>
      </w:pPr>
    </w:p>
    <w:p w14:paraId="6A7542E8" w14:textId="0DAB42DF" w:rsidR="008C4743" w:rsidRDefault="008C4743" w:rsidP="000F0EC8">
      <w:pPr>
        <w:jc w:val="both"/>
      </w:pPr>
    </w:p>
    <w:p w14:paraId="7406DEA3" w14:textId="4697FE70" w:rsidR="008C4743" w:rsidRDefault="008C4743" w:rsidP="000F0EC8">
      <w:pPr>
        <w:jc w:val="both"/>
      </w:pPr>
    </w:p>
    <w:p w14:paraId="5008E5D4" w14:textId="4F8965B1" w:rsidR="008C4743" w:rsidRDefault="008C4743" w:rsidP="000F0EC8">
      <w:pPr>
        <w:jc w:val="both"/>
      </w:pPr>
    </w:p>
    <w:p w14:paraId="5E50E5CE" w14:textId="608CF6F0" w:rsidR="008C4743" w:rsidRDefault="008C4743" w:rsidP="000F0EC8">
      <w:pPr>
        <w:jc w:val="both"/>
      </w:pPr>
    </w:p>
    <w:p w14:paraId="1AEA3B05" w14:textId="7F4167E6" w:rsidR="008C4743" w:rsidRDefault="008C4743" w:rsidP="000F0EC8">
      <w:pPr>
        <w:jc w:val="both"/>
      </w:pPr>
    </w:p>
    <w:p w14:paraId="01A6D2E1" w14:textId="58B11F0C" w:rsidR="008C4743" w:rsidRDefault="008C4743" w:rsidP="000F0EC8">
      <w:pPr>
        <w:jc w:val="both"/>
      </w:pPr>
    </w:p>
    <w:p w14:paraId="3FC43224" w14:textId="1E00FC88" w:rsidR="000C0974" w:rsidRDefault="0098783D" w:rsidP="000F0EC8">
      <w:pPr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5C97E81" wp14:editId="26E4B9D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80055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hrough>
            <wp:docPr id="17" name="Imagen 17" descr="Un grupo de personas con instrumentos musica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grupo de personas con instrumentos musicales&#10;&#10;Descripción generada automáticamente con confianza me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974">
        <w:t>Año 2021 a 2022:</w:t>
      </w:r>
    </w:p>
    <w:p w14:paraId="45028645" w14:textId="17BDAFCE" w:rsidR="000C0974" w:rsidRDefault="000C0974" w:rsidP="000F0EC8">
      <w:pPr>
        <w:jc w:val="both"/>
      </w:pPr>
      <w:r>
        <w:t>Con respecto a este periodo podemos afirmar que nos enfocamos en el apoyo a la educación a modo de protección infantil y familiar, tal como dice la constitución en su carta fundamental artículo 19 Nº10 en su inciso 4º “la educación básica y media son obligatorias”. El derecho a la educación es un derecho constitucional Chileno e internacional de los derechos humanos.</w:t>
      </w:r>
    </w:p>
    <w:p w14:paraId="630E3442" w14:textId="752CD1ED" w:rsidR="000C0974" w:rsidRDefault="00B87D93" w:rsidP="000F0EC8">
      <w:pPr>
        <w:jc w:val="both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D6CF4A6" wp14:editId="172747A3">
            <wp:simplePos x="0" y="0"/>
            <wp:positionH relativeFrom="column">
              <wp:posOffset>3902710</wp:posOffset>
            </wp:positionH>
            <wp:positionV relativeFrom="paragraph">
              <wp:posOffset>2181225</wp:posOffset>
            </wp:positionV>
            <wp:extent cx="3774440" cy="2830830"/>
            <wp:effectExtent l="0" t="4445" r="0" b="0"/>
            <wp:wrapTight wrapText="bothSides">
              <wp:wrapPolygon edited="0">
                <wp:start x="-25" y="21566"/>
                <wp:lineTo x="21451" y="21566"/>
                <wp:lineTo x="21451" y="199"/>
                <wp:lineTo x="-25" y="199"/>
                <wp:lineTo x="-25" y="21566"/>
              </wp:wrapPolygon>
            </wp:wrapTight>
            <wp:docPr id="22" name="Imagen 22" descr="Una persona sentado en un jardí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Una persona sentado en un jardín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444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974">
        <w:t xml:space="preserve">Ante dicha situación, como medida </w:t>
      </w:r>
      <w:r w:rsidR="005A1E8E">
        <w:t>contra</w:t>
      </w:r>
      <w:r w:rsidR="000C0974">
        <w:t xml:space="preserve"> la deserción escolar</w:t>
      </w:r>
      <w:r w:rsidR="005A1E8E">
        <w:t xml:space="preserve"> producto de la pandemia, y a favor de la protección infantil en su derecho a la </w:t>
      </w:r>
      <w:r>
        <w:t>educación</w:t>
      </w:r>
      <w:r w:rsidR="005A1E8E">
        <w:t xml:space="preserve">, es que por medio de </w:t>
      </w:r>
      <w:r w:rsidR="005A1E8E" w:rsidRPr="00B87D93">
        <w:rPr>
          <w:b/>
          <w:bCs/>
        </w:rPr>
        <w:t>actividades culturales familiares y/o didácticas</w:t>
      </w:r>
      <w:r w:rsidR="005A1E8E">
        <w:t>, en pleno cumplimiento de las normas sanitarias impuestas por el ministerio de salud, apoyamos a una escuela especial con un alto índice de vulnerabilidad a luchar contra la deserción escolar, escuela especial integra ubicada en José Luis Coo 435, Pte. Alto</w:t>
      </w:r>
      <w:r>
        <w:t>.</w:t>
      </w:r>
      <w:r w:rsidR="005A1E8E">
        <w:t xml:space="preserve"> </w:t>
      </w:r>
      <w:r>
        <w:t>L</w:t>
      </w:r>
      <w:r w:rsidR="005A1E8E">
        <w:t>a medida fue un éxito, protegiendo así el derecho a educación de un importante número de estudiantes en situación de discapacidad. (justificación de dicha actividad con carta de agradecimiento del representante legal de la corporación educacional).</w:t>
      </w:r>
    </w:p>
    <w:p w14:paraId="238F024B" w14:textId="42BF7A57" w:rsidR="005A1E8E" w:rsidRDefault="005A1E8E" w:rsidP="000F0EC8">
      <w:pPr>
        <w:jc w:val="both"/>
      </w:pPr>
    </w:p>
    <w:p w14:paraId="03571F75" w14:textId="5FCFAF58" w:rsidR="008C4743" w:rsidRDefault="008C4743" w:rsidP="000F0EC8">
      <w:pPr>
        <w:jc w:val="both"/>
      </w:pPr>
    </w:p>
    <w:p w14:paraId="043FF49A" w14:textId="38879CC6" w:rsidR="008C4743" w:rsidRDefault="008C4743" w:rsidP="000F0EC8">
      <w:pPr>
        <w:jc w:val="both"/>
      </w:pPr>
    </w:p>
    <w:p w14:paraId="5EB36EE8" w14:textId="39CB270D" w:rsidR="008C4743" w:rsidRDefault="0098783D" w:rsidP="000F0EC8">
      <w:pPr>
        <w:jc w:val="both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73472E" wp14:editId="60EB8BA4">
            <wp:simplePos x="0" y="0"/>
            <wp:positionH relativeFrom="column">
              <wp:posOffset>-1094105</wp:posOffset>
            </wp:positionH>
            <wp:positionV relativeFrom="paragraph">
              <wp:posOffset>128270</wp:posOffset>
            </wp:positionV>
            <wp:extent cx="6217285" cy="4662805"/>
            <wp:effectExtent l="0" t="3810" r="8255" b="8255"/>
            <wp:wrapTight wrapText="bothSides">
              <wp:wrapPolygon edited="0">
                <wp:start x="-13" y="21582"/>
                <wp:lineTo x="21562" y="21582"/>
                <wp:lineTo x="21562" y="50"/>
                <wp:lineTo x="-13" y="50"/>
                <wp:lineTo x="-13" y="21582"/>
              </wp:wrapPolygon>
            </wp:wrapTight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728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E5D30" w14:textId="2EC9DF11" w:rsidR="008C4743" w:rsidRDefault="008C4743" w:rsidP="000F0EC8">
      <w:pPr>
        <w:jc w:val="both"/>
      </w:pPr>
    </w:p>
    <w:p w14:paraId="117F66EC" w14:textId="77777777" w:rsidR="008C4743" w:rsidRPr="003C29E9" w:rsidRDefault="008C4743" w:rsidP="000F0EC8">
      <w:pPr>
        <w:jc w:val="both"/>
      </w:pPr>
    </w:p>
    <w:p w14:paraId="2FBD862F" w14:textId="58EE2C68" w:rsidR="003C29E9" w:rsidRDefault="003C29E9" w:rsidP="003C29E9"/>
    <w:p w14:paraId="54184DA9" w14:textId="7218C2FC" w:rsidR="00F40701" w:rsidRPr="00F40701" w:rsidRDefault="00F40701" w:rsidP="00F40701"/>
    <w:p w14:paraId="78185451" w14:textId="68B1B15E" w:rsidR="00F40701" w:rsidRPr="00F40701" w:rsidRDefault="00F40701" w:rsidP="00F40701"/>
    <w:p w14:paraId="1BF858D7" w14:textId="42D59225" w:rsidR="00F40701" w:rsidRPr="00F40701" w:rsidRDefault="00F40701" w:rsidP="00F40701"/>
    <w:p w14:paraId="1F455A88" w14:textId="5FBE995D" w:rsidR="00F40701" w:rsidRPr="00F40701" w:rsidRDefault="00F40701" w:rsidP="00F40701"/>
    <w:p w14:paraId="49101B3E" w14:textId="7131A1D3" w:rsidR="00F40701" w:rsidRPr="00F40701" w:rsidRDefault="00F40701" w:rsidP="00F40701"/>
    <w:p w14:paraId="23D55428" w14:textId="14503EC2" w:rsidR="00F40701" w:rsidRPr="00F40701" w:rsidRDefault="00F40701" w:rsidP="00F40701"/>
    <w:p w14:paraId="057BD441" w14:textId="0EB2B153" w:rsidR="00F40701" w:rsidRPr="00F40701" w:rsidRDefault="00F40701" w:rsidP="00F40701"/>
    <w:p w14:paraId="2DFF966A" w14:textId="413A34A7" w:rsidR="00F40701" w:rsidRPr="00F40701" w:rsidRDefault="00F40701" w:rsidP="00F40701"/>
    <w:p w14:paraId="7102C3D4" w14:textId="3E0E0E1E" w:rsidR="00F40701" w:rsidRDefault="00AA5736" w:rsidP="00B87D9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C407688" wp14:editId="7AD99ACB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871980" cy="2755900"/>
            <wp:effectExtent l="0" t="0" r="0" b="6350"/>
            <wp:wrapSquare wrapText="bothSides"/>
            <wp:docPr id="24" name="Imagen 2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ext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93">
        <w:t>Año 2021 a 2022:</w:t>
      </w:r>
    </w:p>
    <w:p w14:paraId="02A73A9F" w14:textId="77777777" w:rsidR="00AA5736" w:rsidRDefault="00B87D93" w:rsidP="00B87D93">
      <w:pPr>
        <w:jc w:val="both"/>
      </w:pPr>
      <w:r>
        <w:t>Ya finalizando las restricciones por pandemia</w:t>
      </w:r>
      <w:r w:rsidR="00281A70">
        <w:t>,</w:t>
      </w:r>
      <w:r>
        <w:t xml:space="preserve"> </w:t>
      </w:r>
      <w:r w:rsidRPr="00281A70">
        <w:rPr>
          <w:b/>
          <w:bCs/>
        </w:rPr>
        <w:t>es que por medio de la cultura y utilizando nuestros canales de difusión</w:t>
      </w:r>
      <w:r>
        <w:t xml:space="preserve">, colaboramos con un proyecto destinado </w:t>
      </w:r>
      <w:r w:rsidR="00AA5736">
        <w:t xml:space="preserve">a </w:t>
      </w:r>
      <w:r>
        <w:t>niños vulnerables de la comuna de Pte. Alto,</w:t>
      </w:r>
      <w:r w:rsidR="00281A70">
        <w:t xml:space="preserve"> la iniciativa Gimnasio en tu Barrio, que tiene por objetivo darle educación deportiva a niños y jóvenes vulnerables de la Población Carol Urzúa de Pte. Alto</w:t>
      </w:r>
      <w:r w:rsidR="00AA5736">
        <w:t>.</w:t>
      </w:r>
    </w:p>
    <w:p w14:paraId="253324F2" w14:textId="6917827A" w:rsidR="00B87D93" w:rsidRDefault="00AA5736" w:rsidP="00B87D93">
      <w:pPr>
        <w:jc w:val="both"/>
        <w:rPr>
          <w:b/>
          <w:bCs/>
        </w:rPr>
      </w:pPr>
      <w:r>
        <w:t>U</w:t>
      </w:r>
      <w:r w:rsidR="00281A70">
        <w:t xml:space="preserve">na vez que ya colaboramos con la difusión, la cual fue un éxito, atendiendo el programa a mas de 20 niños en situación de vulnerabilidad desde 2022 hasta la fecha, </w:t>
      </w:r>
      <w:r w:rsidR="00281A70" w:rsidRPr="00AA5736">
        <w:rPr>
          <w:b/>
          <w:bCs/>
        </w:rPr>
        <w:t>es que se nos solicitó dar conciertos a la comunidad de la población y las familias de los estudiantes, instancia en la que les gestionamos conciertos de calidad, destacando el concierto de inauguración del Gimnasio en tu Barrio y un gran concierto orquestal-coral en la parroquia nuestro señor de la divina misericordia, a pasos del Gimnasio en tu Barrio</w:t>
      </w:r>
      <w:r w:rsidRPr="00AA5736">
        <w:rPr>
          <w:b/>
          <w:bCs/>
        </w:rPr>
        <w:t>.</w:t>
      </w:r>
    </w:p>
    <w:p w14:paraId="3611AB28" w14:textId="2EBBEB5F" w:rsidR="00AA5736" w:rsidRPr="00AA5736" w:rsidRDefault="00AA5736" w:rsidP="00B87D93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7F623D0" wp14:editId="06A044D6">
            <wp:simplePos x="0" y="0"/>
            <wp:positionH relativeFrom="margin">
              <wp:posOffset>4456430</wp:posOffset>
            </wp:positionH>
            <wp:positionV relativeFrom="paragraph">
              <wp:posOffset>189230</wp:posOffset>
            </wp:positionV>
            <wp:extent cx="2724150" cy="3852820"/>
            <wp:effectExtent l="0" t="0" r="0" b="0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5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1800" w14:textId="763A1EC9" w:rsidR="00F40701" w:rsidRPr="00F40701" w:rsidRDefault="00F40701" w:rsidP="00AA5736">
      <w:pPr>
        <w:jc w:val="both"/>
      </w:pPr>
    </w:p>
    <w:p w14:paraId="3485E267" w14:textId="0F4B4F67" w:rsidR="00F40701" w:rsidRPr="00F40701" w:rsidRDefault="00F40701" w:rsidP="00F40701"/>
    <w:p w14:paraId="5731EEEB" w14:textId="788A4333" w:rsidR="00F40701" w:rsidRPr="00F40701" w:rsidRDefault="00AA5736" w:rsidP="00F40701">
      <w:r>
        <w:rPr>
          <w:noProof/>
        </w:rPr>
        <w:drawing>
          <wp:anchor distT="0" distB="0" distL="114300" distR="114300" simplePos="0" relativeHeight="251689984" behindDoc="1" locked="0" layoutInCell="1" allowOverlap="1" wp14:anchorId="0A83D32A" wp14:editId="4F04011E">
            <wp:simplePos x="0" y="0"/>
            <wp:positionH relativeFrom="column">
              <wp:posOffset>-1263650</wp:posOffset>
            </wp:positionH>
            <wp:positionV relativeFrom="paragraph">
              <wp:posOffset>297180</wp:posOffset>
            </wp:positionV>
            <wp:extent cx="6452870" cy="4839335"/>
            <wp:effectExtent l="6667" t="0" r="0" b="0"/>
            <wp:wrapTight wrapText="bothSides">
              <wp:wrapPolygon edited="0">
                <wp:start x="22" y="21630"/>
                <wp:lineTo x="21512" y="21630"/>
                <wp:lineTo x="21512" y="118"/>
                <wp:lineTo x="22" y="118"/>
                <wp:lineTo x="22" y="21630"/>
              </wp:wrapPolygon>
            </wp:wrapTight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287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8B629" w14:textId="29911D45" w:rsidR="00F40701" w:rsidRPr="00F40701" w:rsidRDefault="00F40701" w:rsidP="00F40701"/>
    <w:p w14:paraId="2A0C0EE7" w14:textId="2AF55A7B" w:rsidR="00F40701" w:rsidRPr="00F40701" w:rsidRDefault="00F40701" w:rsidP="00F40701"/>
    <w:p w14:paraId="5E86AF32" w14:textId="3A187246" w:rsidR="00F40701" w:rsidRPr="00F40701" w:rsidRDefault="00F40701" w:rsidP="00F40701"/>
    <w:p w14:paraId="31AC51EB" w14:textId="71177BAC" w:rsidR="00F40701" w:rsidRPr="00F40701" w:rsidRDefault="00F40701" w:rsidP="00F40701"/>
    <w:p w14:paraId="461564AF" w14:textId="0452D38C" w:rsidR="00F40701" w:rsidRPr="00F40701" w:rsidRDefault="00F40701" w:rsidP="00F40701"/>
    <w:p w14:paraId="33C89348" w14:textId="198B2A05" w:rsidR="00F40701" w:rsidRPr="00F40701" w:rsidRDefault="00F40701" w:rsidP="00F40701"/>
    <w:p w14:paraId="5F98E353" w14:textId="5D95DE41" w:rsidR="00F40701" w:rsidRPr="00F40701" w:rsidRDefault="00F40701" w:rsidP="00F40701"/>
    <w:p w14:paraId="00ED9589" w14:textId="34A30B18" w:rsidR="00F40701" w:rsidRDefault="00F40701" w:rsidP="00F40701"/>
    <w:p w14:paraId="40FBA782" w14:textId="38BB3859" w:rsidR="00AA5736" w:rsidRDefault="00AA5736" w:rsidP="00F40701"/>
    <w:p w14:paraId="3D58EBAD" w14:textId="63CDCAE6" w:rsidR="00AA5736" w:rsidRDefault="00AA5736" w:rsidP="00F40701"/>
    <w:p w14:paraId="5CDFBA67" w14:textId="1F6EABEB" w:rsidR="00AA5736" w:rsidRDefault="00AA5736" w:rsidP="00F40701"/>
    <w:p w14:paraId="0983D2BB" w14:textId="75A51246" w:rsidR="00AA5736" w:rsidRDefault="00AA5736" w:rsidP="00F40701"/>
    <w:p w14:paraId="7FEA0227" w14:textId="4420FB9A" w:rsidR="00AA5736" w:rsidRDefault="00AA5736" w:rsidP="00F40701"/>
    <w:p w14:paraId="6E5E4B11" w14:textId="3272AD2F" w:rsidR="00AA5736" w:rsidRDefault="00AA5736" w:rsidP="00F40701"/>
    <w:p w14:paraId="746AAE07" w14:textId="3BA32719" w:rsidR="00AA5736" w:rsidRDefault="00AA5736" w:rsidP="00F40701"/>
    <w:p w14:paraId="7D1FBAED" w14:textId="455315ED" w:rsidR="00AA5736" w:rsidRDefault="00AA5736" w:rsidP="00F40701"/>
    <w:p w14:paraId="1F7CFA71" w14:textId="18A0969F" w:rsidR="00AA5736" w:rsidRDefault="00AA5736" w:rsidP="00F40701"/>
    <w:p w14:paraId="63BF15DF" w14:textId="34B6EA1F" w:rsidR="00AA5736" w:rsidRDefault="00AA5736" w:rsidP="00F40701"/>
    <w:p w14:paraId="6840867E" w14:textId="0E748ACF" w:rsidR="00AA5736" w:rsidRDefault="00AA5736" w:rsidP="00F40701"/>
    <w:p w14:paraId="27FDE46B" w14:textId="52309FB5" w:rsidR="00AA5736" w:rsidRDefault="00AA5736" w:rsidP="00F40701"/>
    <w:p w14:paraId="2E6BBD7E" w14:textId="76516356" w:rsidR="00AA5736" w:rsidRDefault="00AA5736" w:rsidP="00F40701"/>
    <w:p w14:paraId="2B5CCEE8" w14:textId="227A6D14" w:rsidR="00AA5736" w:rsidRDefault="00AA5736" w:rsidP="00F40701"/>
    <w:p w14:paraId="4DB76717" w14:textId="0FFABA7F" w:rsidR="00AA5736" w:rsidRDefault="00AA5736" w:rsidP="00F40701"/>
    <w:p w14:paraId="20D14526" w14:textId="17568053" w:rsidR="00AA5736" w:rsidRDefault="00AA5736" w:rsidP="00F40701"/>
    <w:p w14:paraId="6C85A87F" w14:textId="5E9E00C1" w:rsidR="00AA5736" w:rsidRDefault="00AA5736" w:rsidP="00F40701"/>
    <w:p w14:paraId="6E8FC640" w14:textId="1CB572CC" w:rsidR="00AA5736" w:rsidRDefault="00AA5736" w:rsidP="00F40701"/>
    <w:p w14:paraId="7801C529" w14:textId="76F5B9EA" w:rsidR="00AA5736" w:rsidRDefault="00AA5736" w:rsidP="00F40701"/>
    <w:p w14:paraId="4BEA484F" w14:textId="75E4D3BD" w:rsidR="00AA5736" w:rsidRDefault="00AA5736" w:rsidP="00F40701"/>
    <w:p w14:paraId="669C0014" w14:textId="09BBFA60" w:rsidR="00AA5736" w:rsidRDefault="00AA5736" w:rsidP="00F40701"/>
    <w:p w14:paraId="0B80F910" w14:textId="77777777" w:rsidR="00AA5736" w:rsidRPr="00F40701" w:rsidRDefault="00AA5736" w:rsidP="00F40701"/>
    <w:p w14:paraId="2F988407" w14:textId="3FFCBE05" w:rsidR="00F40701" w:rsidRPr="00F40701" w:rsidRDefault="00F40701" w:rsidP="00F40701"/>
    <w:p w14:paraId="742F0B62" w14:textId="14EA5762" w:rsidR="00F40701" w:rsidRPr="00F40701" w:rsidRDefault="00F40701" w:rsidP="00F40701"/>
    <w:p w14:paraId="36042C09" w14:textId="591A17F4" w:rsidR="00F40701" w:rsidRPr="00F40701" w:rsidRDefault="00F40701" w:rsidP="00F40701"/>
    <w:p w14:paraId="5915DECE" w14:textId="60554AC7" w:rsidR="00F40701" w:rsidRDefault="00C050B5" w:rsidP="00C050B5">
      <w:pPr>
        <w:jc w:val="both"/>
      </w:pPr>
      <w:r>
        <w:t>2017 a la Fecha:</w:t>
      </w:r>
    </w:p>
    <w:p w14:paraId="4322A5F6" w14:textId="6E524A2F" w:rsidR="00C050B5" w:rsidRDefault="00C050B5" w:rsidP="00C050B5">
      <w:pPr>
        <w:jc w:val="both"/>
      </w:pPr>
      <w:r>
        <w:t xml:space="preserve">Desde años anteriores a la conformación de nuestra institución es que nuestro director ejecutivo, ha prestado servicios gratuitos en ayuda a los establecimientos educacionales vulnerables de la Provincia Cordillera, posteriormente a la constitución de la Fundación, es que de manera institucional esta ayuda a la promoción de la música y la cultura fue tomando fuerza, siendo de esta manera nuestra institución un apoyo constante para La </w:t>
      </w:r>
      <w:r w:rsidRPr="00C050B5">
        <w:rPr>
          <w:b/>
          <w:bCs/>
        </w:rPr>
        <w:t>Dirección Provincial Cordillera de Educación</w:t>
      </w:r>
      <w:r>
        <w:t>, numerosos conciertos educativos, didácticos, fueron obsequiados a muchos establecimientos municipales de alta vulnerabilidad, lugar de donde nuestra orquesta también aceptó estudiantes para ser formados en las artes de manera gratuita.</w:t>
      </w:r>
    </w:p>
    <w:p w14:paraId="65F4DCCA" w14:textId="3205E924" w:rsidR="00C050B5" w:rsidRPr="00F40701" w:rsidRDefault="00C050B5" w:rsidP="00C050B5">
      <w:pPr>
        <w:jc w:val="both"/>
      </w:pPr>
      <w:r>
        <w:t xml:space="preserve">Se adjunta carta del asesor técnico pedagógico </w:t>
      </w:r>
      <w:r w:rsidR="001C28B7">
        <w:t>del ministerio de educación Don Roberto Donoso.</w:t>
      </w:r>
    </w:p>
    <w:p w14:paraId="3175387E" w14:textId="18F04330" w:rsidR="00F40701" w:rsidRPr="00F40701" w:rsidRDefault="00F40701" w:rsidP="00F40701"/>
    <w:p w14:paraId="52CB5FD6" w14:textId="2A9C1037" w:rsidR="00F40701" w:rsidRPr="00F40701" w:rsidRDefault="001C28B7" w:rsidP="00F40701">
      <w:r>
        <w:rPr>
          <w:noProof/>
        </w:rPr>
        <w:drawing>
          <wp:anchor distT="0" distB="0" distL="114300" distR="114300" simplePos="0" relativeHeight="251667456" behindDoc="1" locked="0" layoutInCell="1" allowOverlap="1" wp14:anchorId="15E8ACBF" wp14:editId="442E904C">
            <wp:simplePos x="0" y="0"/>
            <wp:positionH relativeFrom="page">
              <wp:posOffset>971550</wp:posOffset>
            </wp:positionH>
            <wp:positionV relativeFrom="paragraph">
              <wp:posOffset>101600</wp:posOffset>
            </wp:positionV>
            <wp:extent cx="5232400" cy="6860540"/>
            <wp:effectExtent l="0" t="0" r="6350" b="0"/>
            <wp:wrapThrough wrapText="bothSides">
              <wp:wrapPolygon edited="0">
                <wp:start x="0" y="0"/>
                <wp:lineTo x="0" y="21532"/>
                <wp:lineTo x="21548" y="21532"/>
                <wp:lineTo x="21548" y="0"/>
                <wp:lineTo x="0" y="0"/>
              </wp:wrapPolygon>
            </wp:wrapThrough>
            <wp:docPr id="10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, Cart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D556" w14:textId="4953B037" w:rsidR="00F40701" w:rsidRPr="00F40701" w:rsidRDefault="00F40701" w:rsidP="00F40701"/>
    <w:p w14:paraId="0E1276A7" w14:textId="755E99CA" w:rsidR="00F40701" w:rsidRPr="00F40701" w:rsidRDefault="00F40701" w:rsidP="00F40701"/>
    <w:p w14:paraId="493ED245" w14:textId="0A156C86" w:rsidR="00F40701" w:rsidRPr="00F40701" w:rsidRDefault="00F40701" w:rsidP="00F40701"/>
    <w:p w14:paraId="72F100C8" w14:textId="22B7EA06" w:rsidR="00F40701" w:rsidRPr="00F40701" w:rsidRDefault="00F40701" w:rsidP="00F40701"/>
    <w:p w14:paraId="718545B3" w14:textId="619DB06F" w:rsidR="00F40701" w:rsidRDefault="00F40701" w:rsidP="000F0EC8">
      <w:pPr>
        <w:jc w:val="both"/>
      </w:pPr>
    </w:p>
    <w:p w14:paraId="4DFFECEE" w14:textId="3D532713" w:rsidR="00F40701" w:rsidRDefault="00F40701" w:rsidP="00F40701">
      <w:pPr>
        <w:tabs>
          <w:tab w:val="left" w:pos="6950"/>
        </w:tabs>
        <w:jc w:val="left"/>
      </w:pPr>
      <w:r>
        <w:rPr>
          <w:noProof/>
        </w:rPr>
        <w:lastRenderedPageBreak/>
        <w:drawing>
          <wp:inline distT="0" distB="0" distL="0" distR="0" wp14:anchorId="7CB815D1" wp14:editId="4E5C8D16">
            <wp:extent cx="9022080" cy="6766560"/>
            <wp:effectExtent l="3810" t="0" r="0" b="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208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B029" w14:textId="364ED32C" w:rsidR="000F0EC8" w:rsidRPr="00F40701" w:rsidRDefault="001C28B7" w:rsidP="00F40701">
      <w:pPr>
        <w:tabs>
          <w:tab w:val="left" w:pos="69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B09C206" wp14:editId="04EE55B3">
            <wp:simplePos x="0" y="0"/>
            <wp:positionH relativeFrom="margin">
              <wp:align>right</wp:align>
            </wp:positionH>
            <wp:positionV relativeFrom="paragraph">
              <wp:posOffset>749300</wp:posOffset>
            </wp:positionV>
            <wp:extent cx="2216150" cy="2900045"/>
            <wp:effectExtent l="0" t="0" r="0" b="0"/>
            <wp:wrapTight wrapText="bothSides">
              <wp:wrapPolygon edited="0">
                <wp:start x="0" y="0"/>
                <wp:lineTo x="0" y="21425"/>
                <wp:lineTo x="21352" y="21425"/>
                <wp:lineTo x="21352" y="0"/>
                <wp:lineTo x="0" y="0"/>
              </wp:wrapPolygon>
            </wp:wrapTight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59E1E0A" wp14:editId="3E4E248E">
            <wp:simplePos x="0" y="0"/>
            <wp:positionH relativeFrom="column">
              <wp:posOffset>4450080</wp:posOffset>
            </wp:positionH>
            <wp:positionV relativeFrom="paragraph">
              <wp:posOffset>3409950</wp:posOffset>
            </wp:positionV>
            <wp:extent cx="2146300" cy="3035300"/>
            <wp:effectExtent l="0" t="0" r="6350" b="0"/>
            <wp:wrapTight wrapText="bothSides">
              <wp:wrapPolygon edited="0">
                <wp:start x="0" y="0"/>
                <wp:lineTo x="0" y="21419"/>
                <wp:lineTo x="21472" y="21419"/>
                <wp:lineTo x="21472" y="0"/>
                <wp:lineTo x="0" y="0"/>
              </wp:wrapPolygon>
            </wp:wrapTight>
            <wp:docPr id="3" name="Imagen 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Escala de tiemp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DA7CA3A" wp14:editId="08F427A7">
            <wp:simplePos x="0" y="0"/>
            <wp:positionH relativeFrom="margin">
              <wp:posOffset>74930</wp:posOffset>
            </wp:positionH>
            <wp:positionV relativeFrom="paragraph">
              <wp:posOffset>6415405</wp:posOffset>
            </wp:positionV>
            <wp:extent cx="4108450" cy="2737485"/>
            <wp:effectExtent l="0" t="0" r="6350" b="5715"/>
            <wp:wrapTight wrapText="bothSides">
              <wp:wrapPolygon edited="0">
                <wp:start x="0" y="0"/>
                <wp:lineTo x="0" y="21495"/>
                <wp:lineTo x="21533" y="21495"/>
                <wp:lineTo x="21533" y="0"/>
                <wp:lineTo x="0" y="0"/>
              </wp:wrapPolygon>
            </wp:wrapTight>
            <wp:docPr id="7" name="Imagen 7" descr="Grupo de personas en un escen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upo de personas en un escenari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6A0B49F" wp14:editId="0D535CC6">
            <wp:simplePos x="0" y="0"/>
            <wp:positionH relativeFrom="margin">
              <wp:posOffset>63500</wp:posOffset>
            </wp:positionH>
            <wp:positionV relativeFrom="paragraph">
              <wp:posOffset>3260090</wp:posOffset>
            </wp:positionV>
            <wp:extent cx="4111625" cy="3084195"/>
            <wp:effectExtent l="0" t="0" r="3175" b="1905"/>
            <wp:wrapTight wrapText="bothSides">
              <wp:wrapPolygon edited="0">
                <wp:start x="0" y="0"/>
                <wp:lineTo x="0" y="21480"/>
                <wp:lineTo x="21517" y="21480"/>
                <wp:lineTo x="21517" y="0"/>
                <wp:lineTo x="0" y="0"/>
              </wp:wrapPolygon>
            </wp:wrapTight>
            <wp:docPr id="6" name="Imagen 6" descr="Un grupo de personas con instrumentos musicales y micrófonos en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grupo de personas con instrumentos musicales y micrófonos en un edificio&#10;&#10;Descripción generada automáticamente con confianza medi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3A97BF6" wp14:editId="71598166">
            <wp:simplePos x="0" y="0"/>
            <wp:positionH relativeFrom="margin">
              <wp:posOffset>31750</wp:posOffset>
            </wp:positionH>
            <wp:positionV relativeFrom="paragraph">
              <wp:posOffset>732790</wp:posOffset>
            </wp:positionV>
            <wp:extent cx="4171315" cy="2508250"/>
            <wp:effectExtent l="0" t="0" r="635" b="6350"/>
            <wp:wrapTight wrapText="bothSides">
              <wp:wrapPolygon edited="0">
                <wp:start x="0" y="0"/>
                <wp:lineTo x="0" y="21491"/>
                <wp:lineTo x="21505" y="21491"/>
                <wp:lineTo x="21505" y="0"/>
                <wp:lineTo x="0" y="0"/>
              </wp:wrapPolygon>
            </wp:wrapTight>
            <wp:docPr id="4" name="Imagen 4" descr="Grupo de personas con instrumentos musical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upo de personas con instrumentos musicales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Orquesta Neoclásica Estudiantil de la Fundación de Desarrollo Musical Hijos de Bach 2022-2023.</w:t>
      </w:r>
    </w:p>
    <w:sectPr w:rsidR="000F0EC8" w:rsidRPr="00F40701" w:rsidSect="00DF3482">
      <w:headerReference w:type="default" r:id="rId28"/>
      <w:footerReference w:type="default" r:id="rId29"/>
      <w:headerReference w:type="first" r:id="rId30"/>
      <w:pgSz w:w="12240" w:h="20160" w:code="5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65F0B" w14:textId="77777777" w:rsidR="007222A0" w:rsidRDefault="007222A0" w:rsidP="004A7542">
      <w:pPr>
        <w:spacing w:after="0" w:line="240" w:lineRule="auto"/>
      </w:pPr>
      <w:r>
        <w:separator/>
      </w:r>
    </w:p>
  </w:endnote>
  <w:endnote w:type="continuationSeparator" w:id="0">
    <w:p w14:paraId="0A219218" w14:textId="77777777" w:rsidR="007222A0" w:rsidRDefault="007222A0" w:rsidP="004A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D17A" w14:textId="77777777" w:rsidR="003C29E9" w:rsidRDefault="003C29E9" w:rsidP="008205EB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A2499" w14:textId="77777777" w:rsidR="007222A0" w:rsidRDefault="007222A0" w:rsidP="004A7542">
      <w:pPr>
        <w:spacing w:after="0" w:line="240" w:lineRule="auto"/>
      </w:pPr>
      <w:r>
        <w:separator/>
      </w:r>
    </w:p>
  </w:footnote>
  <w:footnote w:type="continuationSeparator" w:id="0">
    <w:p w14:paraId="6FD2DCC4" w14:textId="77777777" w:rsidR="007222A0" w:rsidRDefault="007222A0" w:rsidP="004A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1B9F0" w14:textId="441FE15E" w:rsidR="008205EB" w:rsidRPr="00B33FD6" w:rsidRDefault="00B33FD6" w:rsidP="00DF38D8">
    <w:pPr>
      <w:pStyle w:val="Encabezado"/>
      <w:pBdr>
        <w:bottom w:val="single" w:sz="12" w:space="0" w:color="FFD556" w:themeColor="accent1"/>
      </w:pBdr>
      <w:ind w:left="0"/>
      <w:jc w:val="both"/>
      <w:rPr>
        <w:lang w:val="es-CL"/>
      </w:rPr>
    </w:pPr>
    <w:r>
      <w:rPr>
        <w:lang w:val="es-CL"/>
      </w:rPr>
      <w:t>Registro de actividades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1DC3" w14:textId="77777777" w:rsidR="00BD5EFB" w:rsidRDefault="003962FB">
    <w:pPr>
      <w:pStyle w:val="Encabezado"/>
      <w:rPr>
        <w:sz w:val="28"/>
        <w:szCs w:val="28"/>
      </w:rPr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506181F" wp14:editId="55D82232">
          <wp:simplePos x="0" y="0"/>
          <wp:positionH relativeFrom="page">
            <wp:posOffset>5962954</wp:posOffset>
          </wp:positionH>
          <wp:positionV relativeFrom="paragraph">
            <wp:posOffset>-367333</wp:posOffset>
          </wp:positionV>
          <wp:extent cx="1669415" cy="885190"/>
          <wp:effectExtent l="0" t="0" r="6985" b="0"/>
          <wp:wrapThrough wrapText="bothSides">
            <wp:wrapPolygon edited="0">
              <wp:start x="0" y="0"/>
              <wp:lineTo x="0" y="20918"/>
              <wp:lineTo x="21444" y="20918"/>
              <wp:lineTo x="21444" y="0"/>
              <wp:lineTo x="0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G-20180920-WA000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941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8"/>
          <w:szCs w:val="28"/>
        </w:rPr>
        <w:alias w:val="Escriba su nombre:"/>
        <w:tag w:val="Escriba su nombre:"/>
        <w:id w:val="1764105439"/>
        <w:dataBinding w:prefixMappings="xmlns:ns0='http://schemas.microsoft.com/office/2006/coverPageProps' " w:xpath="/ns0:CoverPageProperties[1]/ns0:CompanyPhone[1]" w:storeItemID="{55AF091B-3C7A-41E3-B477-F2FDAA23CFDA}"/>
        <w15:appearance w15:val="hidden"/>
        <w:text w:multiLine="1"/>
      </w:sdtPr>
      <w:sdtContent>
        <w:r w:rsidR="00D44DA7">
          <w:rPr>
            <w:sz w:val="28"/>
            <w:szCs w:val="28"/>
          </w:rPr>
          <w:t>Fundación de desarrollo Musi</w:t>
        </w:r>
      </w:sdtContent>
    </w:sdt>
    <w:r>
      <w:rPr>
        <w:sz w:val="28"/>
        <w:szCs w:val="28"/>
      </w:rPr>
      <w:t>cal</w:t>
    </w:r>
  </w:p>
  <w:p w14:paraId="129DBA07" w14:textId="77777777" w:rsidR="003962FB" w:rsidRPr="003962FB" w:rsidRDefault="003962FB">
    <w:pPr>
      <w:pStyle w:val="Encabezado"/>
      <w:rPr>
        <w:b/>
        <w:sz w:val="36"/>
        <w:szCs w:val="36"/>
      </w:rPr>
    </w:pPr>
    <w:r w:rsidRPr="003962FB">
      <w:rPr>
        <w:b/>
        <w:sz w:val="36"/>
        <w:szCs w:val="36"/>
      </w:rPr>
      <w:t>Hijos de Bach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248E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D4C6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E4C5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706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B4E5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221B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D847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28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AE1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20D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C023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28034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DE02E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CE1B0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B036815"/>
    <w:multiLevelType w:val="multilevel"/>
    <w:tmpl w:val="E532429C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F4D037D"/>
    <w:multiLevelType w:val="multilevel"/>
    <w:tmpl w:val="552E29B6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9990E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C8642AA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23025601">
    <w:abstractNumId w:val="15"/>
  </w:num>
  <w:num w:numId="2" w16cid:durableId="1146049168">
    <w:abstractNumId w:val="16"/>
  </w:num>
  <w:num w:numId="3" w16cid:durableId="1544247230">
    <w:abstractNumId w:val="10"/>
  </w:num>
  <w:num w:numId="4" w16cid:durableId="221982658">
    <w:abstractNumId w:val="12"/>
  </w:num>
  <w:num w:numId="5" w16cid:durableId="1029911015">
    <w:abstractNumId w:val="11"/>
  </w:num>
  <w:num w:numId="6" w16cid:durableId="107816897">
    <w:abstractNumId w:val="14"/>
  </w:num>
  <w:num w:numId="7" w16cid:durableId="1545291722">
    <w:abstractNumId w:val="13"/>
  </w:num>
  <w:num w:numId="8" w16cid:durableId="1864055663">
    <w:abstractNumId w:val="17"/>
  </w:num>
  <w:num w:numId="9" w16cid:durableId="79839175">
    <w:abstractNumId w:val="9"/>
  </w:num>
  <w:num w:numId="10" w16cid:durableId="692417481">
    <w:abstractNumId w:val="7"/>
  </w:num>
  <w:num w:numId="11" w16cid:durableId="830290813">
    <w:abstractNumId w:val="6"/>
  </w:num>
  <w:num w:numId="12" w16cid:durableId="1230969014">
    <w:abstractNumId w:val="5"/>
  </w:num>
  <w:num w:numId="13" w16cid:durableId="1007900706">
    <w:abstractNumId w:val="4"/>
  </w:num>
  <w:num w:numId="14" w16cid:durableId="1810202481">
    <w:abstractNumId w:val="8"/>
  </w:num>
  <w:num w:numId="15" w16cid:durableId="1185821940">
    <w:abstractNumId w:val="3"/>
  </w:num>
  <w:num w:numId="16" w16cid:durableId="505169825">
    <w:abstractNumId w:val="2"/>
  </w:num>
  <w:num w:numId="17" w16cid:durableId="1008943167">
    <w:abstractNumId w:val="1"/>
  </w:num>
  <w:num w:numId="18" w16cid:durableId="1658799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6AC"/>
    <w:rsid w:val="000C0974"/>
    <w:rsid w:val="000F0EC8"/>
    <w:rsid w:val="00106AA0"/>
    <w:rsid w:val="00183B19"/>
    <w:rsid w:val="0019209E"/>
    <w:rsid w:val="001C28B7"/>
    <w:rsid w:val="001C292B"/>
    <w:rsid w:val="00255645"/>
    <w:rsid w:val="00270712"/>
    <w:rsid w:val="00281A70"/>
    <w:rsid w:val="002876BB"/>
    <w:rsid w:val="00293B83"/>
    <w:rsid w:val="002D075C"/>
    <w:rsid w:val="002E7208"/>
    <w:rsid w:val="00327BD2"/>
    <w:rsid w:val="00347B4C"/>
    <w:rsid w:val="003836D3"/>
    <w:rsid w:val="003962FB"/>
    <w:rsid w:val="003C29E9"/>
    <w:rsid w:val="00407BA1"/>
    <w:rsid w:val="00454034"/>
    <w:rsid w:val="004A7542"/>
    <w:rsid w:val="0052131D"/>
    <w:rsid w:val="005246D3"/>
    <w:rsid w:val="005A1E8E"/>
    <w:rsid w:val="00623E35"/>
    <w:rsid w:val="006A3CE7"/>
    <w:rsid w:val="006C583A"/>
    <w:rsid w:val="006F77C5"/>
    <w:rsid w:val="007222A0"/>
    <w:rsid w:val="00792148"/>
    <w:rsid w:val="007E1345"/>
    <w:rsid w:val="008205EB"/>
    <w:rsid w:val="00857F01"/>
    <w:rsid w:val="008C4743"/>
    <w:rsid w:val="00954905"/>
    <w:rsid w:val="0098783D"/>
    <w:rsid w:val="00992F9A"/>
    <w:rsid w:val="009C36D0"/>
    <w:rsid w:val="009F6357"/>
    <w:rsid w:val="00A3650F"/>
    <w:rsid w:val="00AA5736"/>
    <w:rsid w:val="00AD2999"/>
    <w:rsid w:val="00B33FD6"/>
    <w:rsid w:val="00B55FA7"/>
    <w:rsid w:val="00B87D93"/>
    <w:rsid w:val="00B90950"/>
    <w:rsid w:val="00B94F83"/>
    <w:rsid w:val="00BC6FC5"/>
    <w:rsid w:val="00BD3810"/>
    <w:rsid w:val="00BE5F21"/>
    <w:rsid w:val="00C050B5"/>
    <w:rsid w:val="00C4008C"/>
    <w:rsid w:val="00CA2DFC"/>
    <w:rsid w:val="00D06712"/>
    <w:rsid w:val="00D44DA7"/>
    <w:rsid w:val="00D60909"/>
    <w:rsid w:val="00DF3482"/>
    <w:rsid w:val="00DF38D8"/>
    <w:rsid w:val="00E10171"/>
    <w:rsid w:val="00E346AC"/>
    <w:rsid w:val="00E67A58"/>
    <w:rsid w:val="00E80298"/>
    <w:rsid w:val="00EC26A6"/>
    <w:rsid w:val="00EC3041"/>
    <w:rsid w:val="00EC3861"/>
    <w:rsid w:val="00EC7733"/>
    <w:rsid w:val="00ED1C71"/>
    <w:rsid w:val="00F2429E"/>
    <w:rsid w:val="00F40701"/>
    <w:rsid w:val="00FA5760"/>
    <w:rsid w:val="00FB1802"/>
    <w:rsid w:val="00FC27BC"/>
    <w:rsid w:val="00FE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E9ACB"/>
  <w15:chartTrackingRefBased/>
  <w15:docId w15:val="{7DE23C38-0FC5-4481-A464-62759846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36A6B" w:themeColor="text2"/>
        <w:sz w:val="22"/>
        <w:szCs w:val="22"/>
        <w:lang w:val="es-E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950"/>
  </w:style>
  <w:style w:type="paragraph" w:styleId="Ttulo1">
    <w:name w:val="heading 1"/>
    <w:basedOn w:val="Normal"/>
    <w:next w:val="Normal"/>
    <w:link w:val="Ttulo1Car"/>
    <w:uiPriority w:val="9"/>
    <w:unhideWhenUsed/>
    <w:qFormat/>
    <w:rsid w:val="002D075C"/>
    <w:pPr>
      <w:keepNext/>
      <w:keepLines/>
      <w:spacing w:before="360"/>
      <w:contextualSpacing/>
      <w:outlineLvl w:val="0"/>
    </w:pPr>
    <w:rPr>
      <w:rFonts w:asciiTheme="majorHAnsi" w:eastAsiaTheme="majorEastAsia" w:hAnsiTheme="majorHAnsi" w:cstheme="majorBidi"/>
      <w:caps/>
      <w:spacing w:val="50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075C"/>
    <w:pPr>
      <w:keepNext/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07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06000" w:themeColor="accent4" w:themeShade="8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07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6000" w:themeColor="accent4" w:themeShade="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07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806000" w:themeColor="accent4" w:themeShade="8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07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/>
      <w:color w:val="806000" w:themeColor="accent4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07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aps/>
      <w:color w:val="806000" w:themeColor="accent4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07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095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2D075C"/>
    <w:rPr>
      <w:rFonts w:asciiTheme="majorHAnsi" w:eastAsiaTheme="majorEastAsia" w:hAnsiTheme="majorHAnsi" w:cstheme="majorBidi"/>
      <w:color w:val="806000" w:themeColor="accent4" w:themeShade="80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4A7542"/>
    <w:rPr>
      <w:rFonts w:asciiTheme="majorHAnsi" w:eastAsiaTheme="majorEastAsia" w:hAnsiTheme="majorHAnsi" w:cstheme="majorBidi"/>
      <w:caps/>
      <w:spacing w:val="50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A7542"/>
    <w:rPr>
      <w:rFonts w:asciiTheme="majorHAnsi" w:eastAsiaTheme="majorEastAsia" w:hAnsiTheme="majorHAnsi" w:cstheme="majorBidi"/>
      <w:b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4A7542"/>
    <w:pPr>
      <w:pBdr>
        <w:top w:val="single" w:sz="12" w:space="27" w:color="FFD556" w:themeColor="accent1"/>
        <w:left w:val="single" w:sz="12" w:space="4" w:color="FFD556" w:themeColor="accent1"/>
        <w:bottom w:val="single" w:sz="12" w:space="27" w:color="FFD556" w:themeColor="accent1"/>
        <w:right w:val="single" w:sz="12" w:space="4" w:color="FFD556" w:themeColor="accent1"/>
      </w:pBdr>
      <w:spacing w:after="240" w:line="240" w:lineRule="auto"/>
      <w:ind w:left="144" w:right="144"/>
      <w:contextualSpacing/>
    </w:pPr>
    <w:rPr>
      <w:caps/>
      <w:color w:val="404040" w:themeColor="text1" w:themeTint="BF"/>
      <w:spacing w:val="80"/>
      <w:sz w:val="46"/>
    </w:rPr>
  </w:style>
  <w:style w:type="character" w:customStyle="1" w:styleId="EncabezadoCar">
    <w:name w:val="Encabezado Car"/>
    <w:basedOn w:val="Fuentedeprrafopredeter"/>
    <w:link w:val="Encabezado"/>
    <w:uiPriority w:val="99"/>
    <w:rsid w:val="004A7542"/>
    <w:rPr>
      <w:caps/>
      <w:color w:val="404040" w:themeColor="text1" w:themeTint="BF"/>
      <w:spacing w:val="80"/>
      <w:sz w:val="46"/>
    </w:rPr>
  </w:style>
  <w:style w:type="paragraph" w:styleId="Piedepgina">
    <w:name w:val="footer"/>
    <w:basedOn w:val="Normal"/>
    <w:link w:val="PiedepginaCar"/>
    <w:uiPriority w:val="99"/>
    <w:unhideWhenUsed/>
    <w:rsid w:val="004A7542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542"/>
  </w:style>
  <w:style w:type="paragraph" w:styleId="Sinespaciado">
    <w:name w:val="No Spacing"/>
    <w:uiPriority w:val="11"/>
    <w:qFormat/>
    <w:rsid w:val="004A7542"/>
    <w:pPr>
      <w:spacing w:after="0" w:line="240" w:lineRule="auto"/>
    </w:pPr>
  </w:style>
  <w:style w:type="paragraph" w:customStyle="1" w:styleId="Grfico">
    <w:name w:val="Gráfico"/>
    <w:basedOn w:val="Normal"/>
    <w:next w:val="Normal"/>
    <w:link w:val="Carcterdegrfico"/>
    <w:uiPriority w:val="10"/>
    <w:qFormat/>
    <w:rsid w:val="004A7542"/>
  </w:style>
  <w:style w:type="character" w:customStyle="1" w:styleId="Carcterdegrfico">
    <w:name w:val="Carácter de gráfico"/>
    <w:basedOn w:val="Fuentedeprrafopredeter"/>
    <w:link w:val="Grfico"/>
    <w:uiPriority w:val="10"/>
    <w:rsid w:val="004A7542"/>
  </w:style>
  <w:style w:type="character" w:styleId="Textodelmarcadordeposicin">
    <w:name w:val="Placeholder Text"/>
    <w:basedOn w:val="Fuentedeprrafopredeter"/>
    <w:uiPriority w:val="99"/>
    <w:semiHidden/>
    <w:rsid w:val="004A7542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075C"/>
    <w:rPr>
      <w:rFonts w:asciiTheme="majorHAnsi" w:eastAsiaTheme="majorEastAsia" w:hAnsiTheme="majorHAnsi" w:cstheme="majorBidi"/>
      <w:i/>
      <w:iCs/>
      <w:color w:val="806000" w:themeColor="accent4" w:themeShade="8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075C"/>
    <w:rPr>
      <w:rFonts w:asciiTheme="majorHAnsi" w:eastAsiaTheme="majorEastAsia" w:hAnsiTheme="majorHAnsi" w:cstheme="majorBidi"/>
      <w:b/>
      <w:color w:val="806000" w:themeColor="accent4" w:themeShade="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075C"/>
    <w:rPr>
      <w:rFonts w:asciiTheme="majorHAnsi" w:eastAsiaTheme="majorEastAsia" w:hAnsiTheme="majorHAnsi" w:cstheme="majorBidi"/>
      <w:b/>
      <w:i/>
      <w:color w:val="806000" w:themeColor="accent4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075C"/>
    <w:rPr>
      <w:rFonts w:asciiTheme="majorHAnsi" w:eastAsiaTheme="majorEastAsia" w:hAnsiTheme="majorHAnsi" w:cstheme="majorBidi"/>
      <w:iCs/>
      <w:caps/>
      <w:color w:val="806000" w:themeColor="accent4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075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2D075C"/>
    <w:rPr>
      <w:i/>
      <w:iCs/>
      <w:color w:val="806000" w:themeColor="accent4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2D075C"/>
    <w:pPr>
      <w:pBdr>
        <w:top w:val="single" w:sz="4" w:space="10" w:color="806000" w:themeColor="accent4" w:themeShade="80"/>
        <w:bottom w:val="single" w:sz="4" w:space="10" w:color="806000" w:themeColor="accent4" w:themeShade="80"/>
      </w:pBdr>
      <w:spacing w:before="360" w:after="360"/>
      <w:ind w:left="864" w:right="864"/>
    </w:pPr>
    <w:rPr>
      <w:i/>
      <w:iCs/>
      <w:color w:val="806000" w:themeColor="accent4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2D075C"/>
    <w:rPr>
      <w:i/>
      <w:iCs/>
      <w:color w:val="806000" w:themeColor="accent4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2D075C"/>
    <w:rPr>
      <w:b/>
      <w:bCs/>
      <w:caps w:val="0"/>
      <w:smallCaps/>
      <w:color w:val="806000" w:themeColor="accent4" w:themeShade="80"/>
      <w:spacing w:val="5"/>
    </w:rPr>
  </w:style>
  <w:style w:type="paragraph" w:styleId="Textodebloque">
    <w:name w:val="Block Text"/>
    <w:basedOn w:val="Normal"/>
    <w:uiPriority w:val="99"/>
    <w:semiHidden/>
    <w:unhideWhenUsed/>
    <w:rsid w:val="002D075C"/>
    <w:pPr>
      <w:pBdr>
        <w:top w:val="single" w:sz="2" w:space="10" w:color="806000" w:themeColor="accent4" w:themeShade="80"/>
        <w:left w:val="single" w:sz="2" w:space="10" w:color="806000" w:themeColor="accent4" w:themeShade="80"/>
        <w:bottom w:val="single" w:sz="2" w:space="10" w:color="806000" w:themeColor="accent4" w:themeShade="80"/>
        <w:right w:val="single" w:sz="2" w:space="10" w:color="806000" w:themeColor="accent4" w:themeShade="80"/>
      </w:pBdr>
      <w:ind w:left="1152" w:right="1152"/>
    </w:pPr>
    <w:rPr>
      <w:rFonts w:eastAsiaTheme="minorEastAsia"/>
      <w:i/>
      <w:iCs/>
      <w:color w:val="806000" w:themeColor="accent4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D075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D075C"/>
    <w:rPr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07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75C"/>
    <w:rPr>
      <w:rFonts w:ascii="Segoe UI" w:hAnsi="Segoe UI" w:cs="Segoe UI"/>
      <w:szCs w:val="1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D075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D075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D075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75C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75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75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D075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D075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D075C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D075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2D075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075C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075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2D075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2D075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D075C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D075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2D075C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2D0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D075C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D075C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D075C"/>
    <w:rPr>
      <w:rFonts w:ascii="Consolas" w:hAnsi="Consolas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095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90950"/>
    <w:pPr>
      <w:spacing w:after="200" w:line="240" w:lineRule="auto"/>
    </w:pPr>
    <w:rPr>
      <w:i/>
      <w:iCs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90950"/>
    <w:pPr>
      <w:outlineLvl w:val="9"/>
    </w:p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B909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4A4F4F" w:themeColor="text2" w:themeShade="BF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B90950"/>
    <w:rPr>
      <w:rFonts w:asciiTheme="majorHAnsi" w:eastAsiaTheme="majorEastAsia" w:hAnsiTheme="majorHAnsi" w:cstheme="majorBidi"/>
      <w:color w:val="4A4F4F" w:themeColor="text2" w:themeShade="BF"/>
      <w:sz w:val="24"/>
      <w:szCs w:val="24"/>
      <w:shd w:val="pct20" w:color="auto" w:fill="auto"/>
    </w:rPr>
  </w:style>
  <w:style w:type="character" w:styleId="Hipervnculo">
    <w:name w:val="Hyperlink"/>
    <w:basedOn w:val="Fuentedeprrafopredeter"/>
    <w:uiPriority w:val="99"/>
    <w:unhideWhenUsed/>
    <w:rsid w:val="0052131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21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%20-%203\AppData\Roaming\Microsoft\Plantillas\Curr&#237;culum%20v&#237;tae%20impoluto%20dise&#241;ado%20por%20MOO.dotx" TargetMode="External"/></Relationships>
</file>

<file path=word/theme/theme1.xml><?xml version="1.0" encoding="utf-8"?>
<a:theme xmlns:a="http://schemas.openxmlformats.org/drawingml/2006/main" name="Theme1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Fundación de desarrollo Musi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impoluto diseñado por MOO</Template>
  <TotalTime>6</TotalTime>
  <Pages>7</Pages>
  <Words>988</Words>
  <Characters>5440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- 3</dc:creator>
  <cp:keywords/>
  <dc:description/>
  <cp:lastModifiedBy>CLAUDIA DEL PILAR CASTRO PENA</cp:lastModifiedBy>
  <cp:revision>2</cp:revision>
  <cp:lastPrinted>2018-10-24T20:53:00Z</cp:lastPrinted>
  <dcterms:created xsi:type="dcterms:W3CDTF">2023-02-27T06:00:00Z</dcterms:created>
  <dcterms:modified xsi:type="dcterms:W3CDTF">2023-02-27T06:00:00Z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_DocHome">
    <vt:i4>-1711362998</vt:i4>
  </property>
</Properties>
</file>